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E8F05" w14:textId="14485877" w:rsidR="004751A6" w:rsidRDefault="00E51634" w:rsidP="003C6060">
      <w:pPr>
        <w:pStyle w:val="Title"/>
      </w:pPr>
      <w:r>
        <w:rPr>
          <w:noProof/>
        </w:rPr>
        <w:drawing>
          <wp:anchor distT="0" distB="0" distL="114300" distR="114300" simplePos="0" relativeHeight="251590144" behindDoc="1" locked="0" layoutInCell="1" allowOverlap="1" wp14:anchorId="6F3B024D" wp14:editId="36769191">
            <wp:simplePos x="0" y="0"/>
            <wp:positionH relativeFrom="page">
              <wp:posOffset>-572770</wp:posOffset>
            </wp:positionH>
            <wp:positionV relativeFrom="paragraph">
              <wp:posOffset>-1123315</wp:posOffset>
            </wp:positionV>
            <wp:extent cx="8758555" cy="583501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555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FF" w:rsidRPr="00493261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C4B815" wp14:editId="73D6E507">
                <wp:simplePos x="0" y="0"/>
                <wp:positionH relativeFrom="margin">
                  <wp:posOffset>381000</wp:posOffset>
                </wp:positionH>
                <wp:positionV relativeFrom="paragraph">
                  <wp:posOffset>5725160</wp:posOffset>
                </wp:positionV>
                <wp:extent cx="4403725" cy="2052955"/>
                <wp:effectExtent l="0" t="0" r="3175" b="825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90FF8" w14:textId="77777777" w:rsidR="00B86B85" w:rsidRPr="00F32E03" w:rsidRDefault="00C811A1" w:rsidP="00F32E03">
                            <w:pPr>
                              <w:pStyle w:val="Hoofdpaginatitel"/>
                            </w:pPr>
                            <w:r w:rsidRPr="00F32E03">
                              <w:t>Titel</w:t>
                            </w:r>
                            <w:r w:rsidR="0089232A" w:rsidRPr="00F32E03">
                              <w:t xml:space="preserve"> opleiding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4B815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0pt;margin-top:450.8pt;width:346.75pt;height:161.65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" filled="f" stroked="f" strokeweight=".5pt">
                <v:textbox style="mso-fit-shape-to-text:t" inset="0,0,0,0">
                  <w:txbxContent>
                    <w:p w14:paraId="29190FF8" w14:textId="77777777" w:rsidR="00B86B85" w:rsidRPr="00F32E03" w:rsidRDefault="00C811A1" w:rsidP="00F32E03">
                      <w:pPr>
                        <w:pStyle w:val="Hoofdpaginatitel"/>
                      </w:pPr>
                      <w:r w:rsidRPr="00F32E03">
                        <w:t>Titel</w:t>
                      </w:r>
                      <w:r w:rsidR="0089232A" w:rsidRPr="00F32E03">
                        <w:t xml:space="preserve"> opleiding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628">
        <w:rPr>
          <w:noProof/>
        </w:rPr>
        <w:drawing>
          <wp:anchor distT="0" distB="0" distL="114300" distR="114300" simplePos="0" relativeHeight="251595264" behindDoc="0" locked="0" layoutInCell="1" allowOverlap="1" wp14:anchorId="161D30DC" wp14:editId="78E83060">
            <wp:simplePos x="0" y="0"/>
            <wp:positionH relativeFrom="column">
              <wp:posOffset>-2158943</wp:posOffset>
            </wp:positionH>
            <wp:positionV relativeFrom="paragraph">
              <wp:posOffset>3950970</wp:posOffset>
            </wp:positionV>
            <wp:extent cx="10288272" cy="8032115"/>
            <wp:effectExtent l="0" t="0" r="0" b="6985"/>
            <wp:wrapNone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272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628" w:rsidRPr="00903437">
        <w:rPr>
          <w:noProof/>
        </w:rPr>
        <w:drawing>
          <wp:anchor distT="0" distB="0" distL="114300" distR="114300" simplePos="0" relativeHeight="251607552" behindDoc="0" locked="0" layoutInCell="1" allowOverlap="1" wp14:anchorId="7E94C583" wp14:editId="2C6A2F7F">
            <wp:simplePos x="0" y="0"/>
            <wp:positionH relativeFrom="column">
              <wp:posOffset>-805218</wp:posOffset>
            </wp:positionH>
            <wp:positionV relativeFrom="paragraph">
              <wp:posOffset>-827083</wp:posOffset>
            </wp:positionV>
            <wp:extent cx="2628000" cy="1875600"/>
            <wp:effectExtent l="0" t="0" r="0" b="0"/>
            <wp:wrapNone/>
            <wp:docPr id="68" name="Picture 13" descr="A picture containing shirt,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9FCD73-83CA-4238-AF28-805BF5EAA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shirt, drawing&#10;&#10;Description automatically generated">
                      <a:extLst>
                        <a:ext uri="{FF2B5EF4-FFF2-40B4-BE49-F238E27FC236}">
                          <a16:creationId xmlns:a16="http://schemas.microsoft.com/office/drawing/2014/main" id="{E19FCD73-83CA-4238-AF28-805BF5EAA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628" w:rsidRPr="00BA3628">
        <w:rPr>
          <w:noProof/>
        </w:rPr>
        <w:t xml:space="preserve"> </w:t>
      </w:r>
      <w:r w:rsidR="00BA3628" w:rsidRPr="00493261">
        <w:t xml:space="preserve">  </w:t>
      </w:r>
      <w:r w:rsidR="006911D8" w:rsidRPr="00493261">
        <w:br w:type="page"/>
      </w:r>
      <w:r w:rsidR="002446DA" w:rsidRPr="00493261">
        <w:lastRenderedPageBreak/>
        <w:t xml:space="preserve"> </w:t>
      </w:r>
    </w:p>
    <w:p w14:paraId="10B1847E" w14:textId="77777777" w:rsidR="004751A6" w:rsidRDefault="004751A6" w:rsidP="00493261"/>
    <w:p w14:paraId="053488CE" w14:textId="77777777" w:rsidR="004751A6" w:rsidRPr="00493261" w:rsidRDefault="004751A6" w:rsidP="00493261"/>
    <w:sdt>
      <w:sdtPr>
        <w:rPr>
          <w:rFonts w:ascii="Open Sans" w:eastAsiaTheme="minorEastAsia" w:hAnsi="Open Sans" w:cs="Open Sans"/>
          <w:b/>
          <w:bCs w:val="0"/>
          <w:color w:val="auto"/>
          <w:sz w:val="20"/>
          <w:szCs w:val="20"/>
          <w:lang w:val="nl-BE" w:eastAsia="ja-JP"/>
        </w:rPr>
        <w:id w:val="1440959209"/>
        <w:docPartObj>
          <w:docPartGallery w:val="Table of Contents"/>
          <w:docPartUnique/>
        </w:docPartObj>
      </w:sdtPr>
      <w:sdtEndPr>
        <w:rPr>
          <w:b w:val="0"/>
          <w:noProof/>
          <w:lang w:val="nl-NL"/>
        </w:rPr>
      </w:sdtEndPr>
      <w:sdtContent>
        <w:p w14:paraId="4B70EEB3" w14:textId="77777777" w:rsidR="00C523F2" w:rsidRPr="00F20ABE" w:rsidRDefault="0089232A" w:rsidP="00F20ABE">
          <w:pPr>
            <w:pStyle w:val="Hoofdpaginatitel"/>
          </w:pPr>
          <w:r w:rsidRPr="00F20ABE">
            <w:t>Inhoud</w:t>
          </w:r>
        </w:p>
        <w:p w14:paraId="468214C8" w14:textId="77777777" w:rsidR="004751A6" w:rsidRPr="00F4779B" w:rsidRDefault="004751A6" w:rsidP="004751A6"/>
        <w:p w14:paraId="076408A3" w14:textId="77777777" w:rsidR="00DE48AF" w:rsidRDefault="00C523F2">
          <w:pPr>
            <w:pStyle w:val="TOC1"/>
            <w:tabs>
              <w:tab w:val="left" w:pos="403"/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r w:rsidRPr="00F4779B">
            <w:rPr>
              <w:rFonts w:ascii="Open Sans" w:hAnsi="Open Sans" w:cs="Open Sans"/>
              <w:b w:val="0"/>
              <w:bCs w:val="0"/>
            </w:rPr>
            <w:fldChar w:fldCharType="begin"/>
          </w:r>
          <w:r w:rsidRPr="00F4779B">
            <w:rPr>
              <w:rFonts w:ascii="Open Sans" w:hAnsi="Open Sans" w:cs="Open Sans"/>
            </w:rPr>
            <w:instrText>TOC \o "1-3" \h \z \u</w:instrText>
          </w:r>
          <w:r w:rsidRPr="00F4779B">
            <w:rPr>
              <w:rFonts w:ascii="Open Sans" w:hAnsi="Open Sans" w:cs="Open Sans"/>
              <w:b w:val="0"/>
              <w:bCs w:val="0"/>
            </w:rPr>
            <w:fldChar w:fldCharType="separate"/>
          </w:r>
          <w:hyperlink w:anchor="_Toc55208135" w:history="1">
            <w:r w:rsidR="00DE48AF" w:rsidRPr="000057D0">
              <w:rPr>
                <w:rStyle w:val="Hyperlink"/>
                <w:noProof/>
              </w:rPr>
              <w:t>1</w:t>
            </w:r>
            <w:r w:rsidR="00DE48AF">
              <w:rPr>
                <w:rFonts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</w:rPr>
              <w:t>Kop 1 – Heading 1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_Toc55208135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23AC0FBC" w14:textId="77777777" w:rsidR="00DE48AF" w:rsidRDefault="00B4225A">
          <w:pPr>
            <w:pStyle w:val="TOC2"/>
            <w:tabs>
              <w:tab w:val="left" w:pos="800"/>
              <w:tab w:val="right" w:leader="dot" w:pos="9010"/>
            </w:tabs>
            <w:rPr>
              <w:rFonts w:cstheme="minorBidi"/>
              <w:iCs w:val="0"/>
              <w:noProof/>
              <w:sz w:val="24"/>
              <w:szCs w:val="24"/>
              <w:lang w:eastAsia="en-GB"/>
            </w:rPr>
          </w:pPr>
          <w:hyperlink w:anchor="_Toc55208136" w:history="1">
            <w:r w:rsidR="00DE48AF" w:rsidRPr="000057D0">
              <w:rPr>
                <w:rStyle w:val="Hyperlink"/>
                <w:noProof/>
              </w:rPr>
              <w:t>1.1</w:t>
            </w:r>
            <w:r w:rsidR="00DE48AF">
              <w:rPr>
                <w:rFonts w:cstheme="minorBidi"/>
                <w:iCs w:val="0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</w:rPr>
              <w:t>Kop 2 – Heasing 2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_Toc55208136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1AE473D2" w14:textId="77777777" w:rsidR="00DE48AF" w:rsidRDefault="00B4225A">
          <w:pPr>
            <w:pStyle w:val="TOC3"/>
            <w:tabs>
              <w:tab w:val="left" w:pos="1200"/>
              <w:tab w:val="right" w:leader="dot" w:pos="9010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55208137" w:history="1">
            <w:r w:rsidR="00DE48AF" w:rsidRPr="000057D0">
              <w:rPr>
                <w:rStyle w:val="Hyperlink"/>
                <w:noProof/>
                <w:lang w:eastAsia="en-US"/>
              </w:rPr>
              <w:t>1.1.1</w:t>
            </w:r>
            <w:r w:rsidR="00DE48AF">
              <w:rPr>
                <w:rFonts w:cstheme="minorBidi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  <w:lang w:eastAsia="en-US"/>
              </w:rPr>
              <w:t>Kop 3 - Heading 3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_Toc55208137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493BEE92" w14:textId="77777777" w:rsidR="005202F6" w:rsidRPr="0089232A" w:rsidRDefault="00C523F2" w:rsidP="0089232A">
          <w:pPr>
            <w:rPr>
              <w:b/>
              <w:bCs/>
              <w:noProof/>
            </w:rPr>
          </w:pPr>
          <w:r w:rsidRPr="00F4779B">
            <w:rPr>
              <w:b/>
              <w:bCs/>
              <w:noProof/>
            </w:rPr>
            <w:fldChar w:fldCharType="end"/>
          </w:r>
        </w:p>
      </w:sdtContent>
    </w:sdt>
    <w:p w14:paraId="1B3C221F" w14:textId="77777777" w:rsidR="00716AD6" w:rsidRPr="00DE48AF" w:rsidRDefault="009C33FA" w:rsidP="00DE48AF">
      <w:pPr>
        <w:pStyle w:val="Heading1"/>
      </w:pPr>
      <w:bookmarkStart w:id="1" w:name="_Toc55208135"/>
      <w:r w:rsidRPr="00DE48AF">
        <w:t>Kop 1 – Heading 1</w:t>
      </w:r>
      <w:bookmarkEnd w:id="1"/>
    </w:p>
    <w:p w14:paraId="6CF5B2E3" w14:textId="6A82BA16" w:rsidR="009C33FA" w:rsidRPr="00DE48AF" w:rsidRDefault="009C33FA" w:rsidP="009C33FA">
      <w:pPr>
        <w:pStyle w:val="Heading2"/>
        <w:rPr>
          <w:lang w:val="nl-NL"/>
        </w:rPr>
      </w:pPr>
      <w:bookmarkStart w:id="2" w:name="_Toc55208136"/>
      <w:r w:rsidRPr="00DE48AF">
        <w:rPr>
          <w:lang w:val="nl-NL"/>
        </w:rPr>
        <w:t>Kop 2 – Hea</w:t>
      </w:r>
      <w:r w:rsidR="00D67209">
        <w:rPr>
          <w:lang w:val="nl-NL"/>
        </w:rPr>
        <w:t>d</w:t>
      </w:r>
      <w:r w:rsidRPr="00DE48AF">
        <w:rPr>
          <w:lang w:val="nl-NL"/>
        </w:rPr>
        <w:t>ing 2</w:t>
      </w:r>
      <w:bookmarkEnd w:id="2"/>
    </w:p>
    <w:p w14:paraId="28DC8E13" w14:textId="77777777" w:rsidR="009C33FA" w:rsidRPr="00DE48AF" w:rsidRDefault="009C33FA" w:rsidP="009C33FA">
      <w:pPr>
        <w:pStyle w:val="Heading3"/>
        <w:rPr>
          <w:lang w:eastAsia="en-US"/>
        </w:rPr>
      </w:pPr>
      <w:bookmarkStart w:id="3" w:name="_Toc55208137"/>
      <w:r w:rsidRPr="00DE48AF">
        <w:rPr>
          <w:lang w:eastAsia="en-US"/>
        </w:rPr>
        <w:t>Kop 3 - Heading 3</w:t>
      </w:r>
      <w:bookmarkEnd w:id="3"/>
    </w:p>
    <w:p w14:paraId="3043400D" w14:textId="77777777" w:rsidR="009C33FA" w:rsidRPr="00DE48AF" w:rsidRDefault="009C33FA" w:rsidP="009C33FA">
      <w:pPr>
        <w:pStyle w:val="Heading4"/>
        <w:rPr>
          <w:lang w:eastAsia="en-US"/>
        </w:rPr>
      </w:pPr>
      <w:r w:rsidRPr="00DE48AF">
        <w:rPr>
          <w:lang w:eastAsia="en-US"/>
        </w:rPr>
        <w:t>Kop 4 – Heading 4</w:t>
      </w:r>
    </w:p>
    <w:p w14:paraId="1EFD01B3" w14:textId="77777777" w:rsidR="009C33FA" w:rsidRPr="00DE48AF" w:rsidRDefault="009C33FA" w:rsidP="009C33FA">
      <w:pPr>
        <w:pStyle w:val="Heading5"/>
        <w:rPr>
          <w:lang w:eastAsia="en-US"/>
        </w:rPr>
      </w:pPr>
      <w:r w:rsidRPr="00DE48AF">
        <w:rPr>
          <w:lang w:eastAsia="en-US"/>
        </w:rPr>
        <w:t>Kop 5 – Heading 5</w:t>
      </w:r>
    </w:p>
    <w:p w14:paraId="6B36F4BC" w14:textId="77777777" w:rsidR="009C33FA" w:rsidRPr="00DE48AF" w:rsidRDefault="009C33FA" w:rsidP="009C33FA">
      <w:pPr>
        <w:rPr>
          <w:lang w:eastAsia="en-US"/>
        </w:rPr>
      </w:pPr>
      <w:r w:rsidRPr="00DE48AF">
        <w:rPr>
          <w:lang w:eastAsia="en-US"/>
        </w:rPr>
        <w:t>Body tekst</w:t>
      </w:r>
    </w:p>
    <w:p w14:paraId="3657BFCB" w14:textId="77777777" w:rsidR="00DE48AF" w:rsidRDefault="00DE48AF" w:rsidP="00DE48AF">
      <w:pPr>
        <w:pStyle w:val="ListParagraph"/>
        <w:rPr>
          <w:lang w:val="nl-NL"/>
        </w:rPr>
      </w:pPr>
      <w:r w:rsidRPr="00DE48AF">
        <w:rPr>
          <w:lang w:val="nl-NL"/>
        </w:rPr>
        <w:t>Genummerde lijst. – List paragraph</w:t>
      </w:r>
    </w:p>
    <w:p w14:paraId="5F658D03" w14:textId="77777777" w:rsidR="00915DAF" w:rsidRPr="00915DAF" w:rsidRDefault="00915DAF" w:rsidP="00915DAF">
      <w:pPr>
        <w:rPr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067387C4" wp14:editId="192C1118">
            <wp:simplePos x="0" y="0"/>
            <wp:positionH relativeFrom="margin">
              <wp:posOffset>3914775</wp:posOffset>
            </wp:positionH>
            <wp:positionV relativeFrom="paragraph">
              <wp:posOffset>298450</wp:posOffset>
            </wp:positionV>
            <wp:extent cx="657225" cy="657225"/>
            <wp:effectExtent l="0" t="0" r="0" b="0"/>
            <wp:wrapSquare wrapText="bothSides"/>
            <wp:docPr id="11" name="Tijdelijke aanduiding voor afbeelding 157">
              <a:extLst xmlns:a="http://schemas.openxmlformats.org/drawingml/2006/main">
                <a:ext uri="{FF2B5EF4-FFF2-40B4-BE49-F238E27FC236}">
                  <a16:creationId xmlns:a16="http://schemas.microsoft.com/office/drawing/2014/main" id="{500AD981-D9E7-FB44-A50D-046F1A33D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Tijdelijke aanduiding voor afbeelding 157">
                      <a:extLst>
                        <a:ext uri="{FF2B5EF4-FFF2-40B4-BE49-F238E27FC236}">
                          <a16:creationId xmlns:a16="http://schemas.microsoft.com/office/drawing/2014/main" id="{500AD981-D9E7-FB44-A50D-046F1A33D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4A98839C" wp14:editId="57FDD2DC">
            <wp:simplePos x="0" y="0"/>
            <wp:positionH relativeFrom="margin">
              <wp:posOffset>1457325</wp:posOffset>
            </wp:positionH>
            <wp:positionV relativeFrom="paragraph">
              <wp:posOffset>298450</wp:posOffset>
            </wp:positionV>
            <wp:extent cx="704850" cy="704850"/>
            <wp:effectExtent l="0" t="0" r="0" b="0"/>
            <wp:wrapThrough wrapText="bothSides">
              <wp:wrapPolygon edited="0">
                <wp:start x="1751" y="2919"/>
                <wp:lineTo x="584" y="7589"/>
                <wp:lineTo x="2919" y="12259"/>
                <wp:lineTo x="1751" y="16930"/>
                <wp:lineTo x="4086" y="18681"/>
                <wp:lineTo x="15178" y="18681"/>
                <wp:lineTo x="15762" y="17514"/>
                <wp:lineTo x="18681" y="14011"/>
                <wp:lineTo x="20432" y="9341"/>
                <wp:lineTo x="20432" y="7005"/>
                <wp:lineTo x="18097" y="2919"/>
                <wp:lineTo x="1751" y="2919"/>
              </wp:wrapPolygon>
            </wp:wrapThrough>
            <wp:docPr id="156" name="Tijdelijke aanduiding voor afbeelding 155">
              <a:extLst xmlns:a="http://schemas.openxmlformats.org/drawingml/2006/main">
                <a:ext uri="{FF2B5EF4-FFF2-40B4-BE49-F238E27FC236}">
                  <a16:creationId xmlns:a16="http://schemas.microsoft.com/office/drawing/2014/main" id="{8B70925F-C12D-B44B-BD0A-9FD55E1EA2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Tijdelijke aanduiding voor afbeelding 155">
                      <a:extLst>
                        <a:ext uri="{FF2B5EF4-FFF2-40B4-BE49-F238E27FC236}">
                          <a16:creationId xmlns:a16="http://schemas.microsoft.com/office/drawing/2014/main" id="{8B70925F-C12D-B44B-BD0A-9FD55E1EA2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83C1" w14:textId="77777777" w:rsidR="00915DAF" w:rsidRDefault="00915DAF" w:rsidP="00915DAF">
      <w:pPr>
        <w:rPr>
          <w:rFonts w:eastAsiaTheme="minorHAnsi"/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F8F1DEF" wp14:editId="707C35C2">
            <wp:simplePos x="0" y="0"/>
            <wp:positionH relativeFrom="margin">
              <wp:posOffset>3200400</wp:posOffset>
            </wp:positionH>
            <wp:positionV relativeFrom="paragraph">
              <wp:posOffset>63500</wp:posOffset>
            </wp:positionV>
            <wp:extent cx="581025" cy="581025"/>
            <wp:effectExtent l="0" t="0" r="0" b="0"/>
            <wp:wrapThrough wrapText="bothSides">
              <wp:wrapPolygon edited="0">
                <wp:start x="0" y="1416"/>
                <wp:lineTo x="0" y="19830"/>
                <wp:lineTo x="15580" y="19830"/>
                <wp:lineTo x="15580" y="14164"/>
                <wp:lineTo x="19830" y="7790"/>
                <wp:lineTo x="19830" y="4249"/>
                <wp:lineTo x="15580" y="1416"/>
                <wp:lineTo x="0" y="1416"/>
              </wp:wrapPolygon>
            </wp:wrapThrough>
            <wp:docPr id="8" name="Tijdelijke aanduiding voor afbeelding 178">
              <a:extLst xmlns:a="http://schemas.openxmlformats.org/drawingml/2006/main">
                <a:ext uri="{FF2B5EF4-FFF2-40B4-BE49-F238E27FC236}">
                  <a16:creationId xmlns:a16="http://schemas.microsoft.com/office/drawing/2014/main" id="{F6709EEC-20B4-C944-8C73-2DD755ED70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Tijdelijke aanduiding voor afbeelding 178">
                      <a:extLst>
                        <a:ext uri="{FF2B5EF4-FFF2-40B4-BE49-F238E27FC236}">
                          <a16:creationId xmlns:a16="http://schemas.microsoft.com/office/drawing/2014/main" id="{F6709EEC-20B4-C944-8C73-2DD755ED70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8274ECE" wp14:editId="47073470">
            <wp:simplePos x="0" y="0"/>
            <wp:positionH relativeFrom="margin">
              <wp:posOffset>2371725</wp:posOffset>
            </wp:positionH>
            <wp:positionV relativeFrom="paragraph">
              <wp:posOffset>82550</wp:posOffset>
            </wp:positionV>
            <wp:extent cx="514350" cy="514350"/>
            <wp:effectExtent l="0" t="0" r="0" b="0"/>
            <wp:wrapSquare wrapText="bothSides"/>
            <wp:docPr id="5" name="Tijdelijke aanduiding voor afbeelding 111">
              <a:extLst xmlns:a="http://schemas.openxmlformats.org/drawingml/2006/main">
                <a:ext uri="{FF2B5EF4-FFF2-40B4-BE49-F238E27FC236}">
                  <a16:creationId xmlns:a16="http://schemas.microsoft.com/office/drawing/2014/main" id="{5BD3B359-0D51-8B4D-AB40-6ADF957A2E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ijdelijke aanduiding voor afbeelding 111">
                      <a:extLst>
                        <a:ext uri="{FF2B5EF4-FFF2-40B4-BE49-F238E27FC236}">
                          <a16:creationId xmlns:a16="http://schemas.microsoft.com/office/drawing/2014/main" id="{5BD3B359-0D51-8B4D-AB40-6ADF957A2E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A739356" wp14:editId="3EE8449A">
            <wp:simplePos x="0" y="0"/>
            <wp:positionH relativeFrom="margin">
              <wp:posOffset>685800</wp:posOffset>
            </wp:positionH>
            <wp:positionV relativeFrom="paragraph">
              <wp:posOffset>44450</wp:posOffset>
            </wp:positionV>
            <wp:extent cx="609600" cy="609600"/>
            <wp:effectExtent l="0" t="0" r="0" b="0"/>
            <wp:wrapSquare wrapText="bothSides"/>
            <wp:docPr id="7" name="Tijdelijke aanduiding voor afbeelding 131">
              <a:extLst xmlns:a="http://schemas.openxmlformats.org/drawingml/2006/main">
                <a:ext uri="{FF2B5EF4-FFF2-40B4-BE49-F238E27FC236}">
                  <a16:creationId xmlns:a16="http://schemas.microsoft.com/office/drawing/2014/main" id="{C5720D56-5DE7-7D43-A7F2-10AEB8B511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ijdelijke aanduiding voor afbeelding 131">
                      <a:extLst>
                        <a:ext uri="{FF2B5EF4-FFF2-40B4-BE49-F238E27FC236}">
                          <a16:creationId xmlns:a16="http://schemas.microsoft.com/office/drawing/2014/main" id="{C5720D56-5DE7-7D43-A7F2-10AEB8B511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E70E1" w14:textId="77777777" w:rsidR="00915DAF" w:rsidRPr="00915DAF" w:rsidRDefault="00915DAF" w:rsidP="00915DAF">
      <w:pPr>
        <w:rPr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0CA68F5E" wp14:editId="6CD6C5EA">
            <wp:simplePos x="0" y="0"/>
            <wp:positionH relativeFrom="margin">
              <wp:posOffset>3514725</wp:posOffset>
            </wp:positionH>
            <wp:positionV relativeFrom="paragraph">
              <wp:posOffset>561975</wp:posOffset>
            </wp:positionV>
            <wp:extent cx="571500" cy="571500"/>
            <wp:effectExtent l="0" t="0" r="0" b="0"/>
            <wp:wrapSquare wrapText="bothSides"/>
            <wp:docPr id="112" name="Tijdelijke aanduiding voor afbeelding 111">
              <a:extLst xmlns:a="http://schemas.openxmlformats.org/drawingml/2006/main">
                <a:ext uri="{FF2B5EF4-FFF2-40B4-BE49-F238E27FC236}">
                  <a16:creationId xmlns:a16="http://schemas.microsoft.com/office/drawing/2014/main" id="{5BD3B359-0D51-8B4D-AB40-6ADF957A2E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ijdelijke aanduiding voor afbeelding 111">
                      <a:extLst>
                        <a:ext uri="{FF2B5EF4-FFF2-40B4-BE49-F238E27FC236}">
                          <a16:creationId xmlns:a16="http://schemas.microsoft.com/office/drawing/2014/main" id="{5BD3B359-0D51-8B4D-AB40-6ADF957A2E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3BF94F2" wp14:editId="67C1B0BF">
            <wp:simplePos x="0" y="0"/>
            <wp:positionH relativeFrom="margin">
              <wp:posOffset>2609850</wp:posOffset>
            </wp:positionH>
            <wp:positionV relativeFrom="paragraph">
              <wp:posOffset>571500</wp:posOffset>
            </wp:positionV>
            <wp:extent cx="638175" cy="638175"/>
            <wp:effectExtent l="0" t="0" r="0" b="9525"/>
            <wp:wrapSquare wrapText="bothSides"/>
            <wp:docPr id="14" name="Tijdelijke aanduiding voor afbeelding 109">
              <a:extLst xmlns:a="http://schemas.openxmlformats.org/drawingml/2006/main">
                <a:ext uri="{FF2B5EF4-FFF2-40B4-BE49-F238E27FC236}">
                  <a16:creationId xmlns:a16="http://schemas.microsoft.com/office/drawing/2014/main" id="{37F2AC85-42B6-2649-985A-E4AA278230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Tijdelijke aanduiding voor afbeelding 109">
                      <a:extLst>
                        <a:ext uri="{FF2B5EF4-FFF2-40B4-BE49-F238E27FC236}">
                          <a16:creationId xmlns:a16="http://schemas.microsoft.com/office/drawing/2014/main" id="{37F2AC85-42B6-2649-985A-E4AA278230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81AACBD" wp14:editId="6261C86B">
            <wp:simplePos x="0" y="0"/>
            <wp:positionH relativeFrom="margin">
              <wp:posOffset>1781175</wp:posOffset>
            </wp:positionH>
            <wp:positionV relativeFrom="paragraph">
              <wp:posOffset>504825</wp:posOffset>
            </wp:positionV>
            <wp:extent cx="628650" cy="628650"/>
            <wp:effectExtent l="0" t="0" r="0" b="0"/>
            <wp:wrapSquare wrapText="bothSides"/>
            <wp:docPr id="9" name="Tijdelijke aanduiding voor afbeelding 113">
              <a:extLst xmlns:a="http://schemas.openxmlformats.org/drawingml/2006/main">
                <a:ext uri="{FF2B5EF4-FFF2-40B4-BE49-F238E27FC236}">
                  <a16:creationId xmlns:a16="http://schemas.microsoft.com/office/drawing/2014/main" id="{FBF2468D-D032-0943-8387-44C0433FE3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Tijdelijke aanduiding voor afbeelding 113">
                      <a:extLst>
                        <a:ext uri="{FF2B5EF4-FFF2-40B4-BE49-F238E27FC236}">
                          <a16:creationId xmlns:a16="http://schemas.microsoft.com/office/drawing/2014/main" id="{FBF2468D-D032-0943-8387-44C0433FE3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29E6D8CD" wp14:editId="1817E78C">
            <wp:simplePos x="0" y="0"/>
            <wp:positionH relativeFrom="margin">
              <wp:posOffset>885825</wp:posOffset>
            </wp:positionH>
            <wp:positionV relativeFrom="paragraph">
              <wp:posOffset>514350</wp:posOffset>
            </wp:positionV>
            <wp:extent cx="695325" cy="695325"/>
            <wp:effectExtent l="0" t="0" r="0" b="0"/>
            <wp:wrapThrough wrapText="bothSides">
              <wp:wrapPolygon edited="0">
                <wp:start x="1775" y="1184"/>
                <wp:lineTo x="1184" y="20121"/>
                <wp:lineTo x="20121" y="20121"/>
                <wp:lineTo x="19529" y="1184"/>
                <wp:lineTo x="1775" y="1184"/>
              </wp:wrapPolygon>
            </wp:wrapThrough>
            <wp:docPr id="10" name="Tijdelijke aanduiding voor afbeelding 135">
              <a:extLst xmlns:a="http://schemas.openxmlformats.org/drawingml/2006/main">
                <a:ext uri="{FF2B5EF4-FFF2-40B4-BE49-F238E27FC236}">
                  <a16:creationId xmlns:a16="http://schemas.microsoft.com/office/drawing/2014/main" id="{490AAD84-EE48-8748-BFF2-84585E7C00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Tijdelijke aanduiding voor afbeelding 135">
                      <a:extLst>
                        <a:ext uri="{FF2B5EF4-FFF2-40B4-BE49-F238E27FC236}">
                          <a16:creationId xmlns:a16="http://schemas.microsoft.com/office/drawing/2014/main" id="{490AAD84-EE48-8748-BFF2-84585E7C00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DAF" w:rsidRPr="00915DAF" w:rsidSect="00F4779B">
      <w:footerReference w:type="default" r:id="rId30"/>
      <w:headerReference w:type="first" r:id="rId31"/>
      <w:footerReference w:type="first" r:id="rId32"/>
      <w:pgSz w:w="11900" w:h="16820"/>
      <w:pgMar w:top="1440" w:right="1440" w:bottom="241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CFBB1" w14:textId="77777777" w:rsidR="00E951C6" w:rsidRDefault="00E951C6" w:rsidP="00493261">
      <w:r>
        <w:separator/>
      </w:r>
    </w:p>
  </w:endnote>
  <w:endnote w:type="continuationSeparator" w:id="0">
    <w:p w14:paraId="2810E672" w14:textId="77777777" w:rsidR="00E951C6" w:rsidRDefault="00E951C6" w:rsidP="0049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selisOT-Bold">
    <w:altName w:val="Calibri"/>
    <w:panose1 w:val="00000000000000000000"/>
    <w:charset w:val="4D"/>
    <w:family w:val="swiss"/>
    <w:notTrueType/>
    <w:pitch w:val="variable"/>
    <w:sig w:usb0="A00000EF" w:usb1="4000A05B" w:usb2="00000008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Koppen CS)">
    <w:altName w:val="Times New Roman"/>
    <w:charset w:val="00"/>
    <w:family w:val="roman"/>
    <w:pitch w:val="default"/>
  </w:font>
  <w:font w:name="MarselisOT">
    <w:altName w:val="Calibri"/>
    <w:panose1 w:val="00000000000000000000"/>
    <w:charset w:val="4D"/>
    <w:family w:val="swiss"/>
    <w:notTrueType/>
    <w:pitch w:val="variable"/>
    <w:sig w:usb0="A00000EF" w:usb1="4000A05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8F70E" w14:textId="77777777" w:rsidR="0080398B" w:rsidRDefault="00BA3628" w:rsidP="00493261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EB46864" wp14:editId="7A1597CC">
          <wp:simplePos x="0" y="0"/>
          <wp:positionH relativeFrom="column">
            <wp:posOffset>5573835</wp:posOffset>
          </wp:positionH>
          <wp:positionV relativeFrom="paragraph">
            <wp:posOffset>-229577</wp:posOffset>
          </wp:positionV>
          <wp:extent cx="825974" cy="444500"/>
          <wp:effectExtent l="0" t="0" r="0" b="0"/>
          <wp:wrapNone/>
          <wp:docPr id="106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974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4DE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6D544A" wp14:editId="62475301">
              <wp:simplePos x="0" y="0"/>
              <wp:positionH relativeFrom="page">
                <wp:posOffset>6299200</wp:posOffset>
              </wp:positionH>
              <wp:positionV relativeFrom="paragraph">
                <wp:posOffset>-560470</wp:posOffset>
              </wp:positionV>
              <wp:extent cx="2286488" cy="1457726"/>
              <wp:effectExtent l="0" t="0" r="0" b="3175"/>
              <wp:wrapNone/>
              <wp:docPr id="70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488" cy="145772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04940" h="5078730">
                            <a:moveTo>
                              <a:pt x="3297525" y="0"/>
                            </a:moveTo>
                            <a:lnTo>
                              <a:pt x="3207172" y="0"/>
                            </a:lnTo>
                            <a:lnTo>
                              <a:pt x="3128995" y="742"/>
                            </a:lnTo>
                            <a:lnTo>
                              <a:pt x="3048747" y="2291"/>
                            </a:lnTo>
                            <a:lnTo>
                              <a:pt x="2966511" y="4708"/>
                            </a:lnTo>
                            <a:lnTo>
                              <a:pt x="2882367" y="8050"/>
                            </a:lnTo>
                            <a:lnTo>
                              <a:pt x="2796396" y="12379"/>
                            </a:lnTo>
                            <a:lnTo>
                              <a:pt x="2708681" y="17755"/>
                            </a:lnTo>
                            <a:lnTo>
                              <a:pt x="2619302" y="24236"/>
                            </a:lnTo>
                            <a:lnTo>
                              <a:pt x="2574014" y="27910"/>
                            </a:lnTo>
                            <a:lnTo>
                              <a:pt x="2528341" y="31883"/>
                            </a:lnTo>
                            <a:lnTo>
                              <a:pt x="2482292" y="36163"/>
                            </a:lnTo>
                            <a:lnTo>
                              <a:pt x="2435879" y="40756"/>
                            </a:lnTo>
                            <a:lnTo>
                              <a:pt x="2389111" y="45671"/>
                            </a:lnTo>
                            <a:lnTo>
                              <a:pt x="2341998" y="50915"/>
                            </a:lnTo>
                            <a:lnTo>
                              <a:pt x="2294550" y="56495"/>
                            </a:lnTo>
                            <a:lnTo>
                              <a:pt x="2246779" y="62419"/>
                            </a:lnTo>
                            <a:lnTo>
                              <a:pt x="2198693" y="68694"/>
                            </a:lnTo>
                            <a:lnTo>
                              <a:pt x="2150303" y="75327"/>
                            </a:lnTo>
                            <a:lnTo>
                              <a:pt x="2101619" y="82328"/>
                            </a:lnTo>
                            <a:lnTo>
                              <a:pt x="2052652" y="89701"/>
                            </a:lnTo>
                            <a:lnTo>
                              <a:pt x="2003412" y="97456"/>
                            </a:lnTo>
                            <a:lnTo>
                              <a:pt x="1953908" y="105600"/>
                            </a:lnTo>
                            <a:lnTo>
                              <a:pt x="1904150" y="114140"/>
                            </a:lnTo>
                            <a:lnTo>
                              <a:pt x="1854150" y="123084"/>
                            </a:lnTo>
                            <a:lnTo>
                              <a:pt x="1803918" y="132438"/>
                            </a:lnTo>
                            <a:lnTo>
                              <a:pt x="1753462" y="142212"/>
                            </a:lnTo>
                            <a:lnTo>
                              <a:pt x="1702794" y="152411"/>
                            </a:lnTo>
                            <a:lnTo>
                              <a:pt x="1651924" y="163044"/>
                            </a:lnTo>
                            <a:lnTo>
                              <a:pt x="1600862" y="174118"/>
                            </a:lnTo>
                            <a:lnTo>
                              <a:pt x="1549618" y="185640"/>
                            </a:lnTo>
                            <a:lnTo>
                              <a:pt x="1498202" y="197619"/>
                            </a:lnTo>
                            <a:lnTo>
                              <a:pt x="1446625" y="210060"/>
                            </a:lnTo>
                            <a:lnTo>
                              <a:pt x="1394896" y="222973"/>
                            </a:lnTo>
                            <a:lnTo>
                              <a:pt x="1343026" y="236365"/>
                            </a:lnTo>
                            <a:lnTo>
                              <a:pt x="1291025" y="250242"/>
                            </a:lnTo>
                            <a:lnTo>
                              <a:pt x="1238903" y="264612"/>
                            </a:lnTo>
                            <a:lnTo>
                              <a:pt x="1186671" y="279484"/>
                            </a:lnTo>
                            <a:lnTo>
                              <a:pt x="1134338" y="294863"/>
                            </a:lnTo>
                            <a:lnTo>
                              <a:pt x="1081914" y="310759"/>
                            </a:lnTo>
                            <a:lnTo>
                              <a:pt x="1029411" y="327178"/>
                            </a:lnTo>
                            <a:lnTo>
                              <a:pt x="976837" y="344127"/>
                            </a:lnTo>
                            <a:lnTo>
                              <a:pt x="924204" y="361615"/>
                            </a:lnTo>
                            <a:lnTo>
                              <a:pt x="871521" y="379649"/>
                            </a:lnTo>
                            <a:lnTo>
                              <a:pt x="818798" y="398236"/>
                            </a:lnTo>
                            <a:lnTo>
                              <a:pt x="766046" y="417383"/>
                            </a:lnTo>
                            <a:lnTo>
                              <a:pt x="713275" y="437099"/>
                            </a:lnTo>
                            <a:lnTo>
                              <a:pt x="660495" y="457390"/>
                            </a:lnTo>
                            <a:lnTo>
                              <a:pt x="607716" y="478265"/>
                            </a:lnTo>
                            <a:lnTo>
                              <a:pt x="554949" y="499730"/>
                            </a:lnTo>
                            <a:lnTo>
                              <a:pt x="502203" y="521793"/>
                            </a:lnTo>
                            <a:lnTo>
                              <a:pt x="449489" y="544462"/>
                            </a:lnTo>
                            <a:lnTo>
                              <a:pt x="396816" y="567743"/>
                            </a:lnTo>
                            <a:lnTo>
                              <a:pt x="344196" y="591645"/>
                            </a:lnTo>
                            <a:lnTo>
                              <a:pt x="291638" y="616176"/>
                            </a:lnTo>
                            <a:lnTo>
                              <a:pt x="239153" y="641341"/>
                            </a:lnTo>
                            <a:lnTo>
                              <a:pt x="186750" y="667150"/>
                            </a:lnTo>
                            <a:lnTo>
                              <a:pt x="134439" y="693609"/>
                            </a:lnTo>
                            <a:lnTo>
                              <a:pt x="82232" y="720726"/>
                            </a:lnTo>
                            <a:lnTo>
                              <a:pt x="41807" y="747328"/>
                            </a:lnTo>
                            <a:lnTo>
                              <a:pt x="16003" y="777952"/>
                            </a:lnTo>
                            <a:lnTo>
                              <a:pt x="2756" y="815234"/>
                            </a:lnTo>
                            <a:lnTo>
                              <a:pt x="0" y="861810"/>
                            </a:lnTo>
                            <a:lnTo>
                              <a:pt x="14367" y="1234815"/>
                            </a:lnTo>
                            <a:lnTo>
                              <a:pt x="41985" y="1844246"/>
                            </a:lnTo>
                            <a:lnTo>
                              <a:pt x="90964" y="2800013"/>
                            </a:lnTo>
                            <a:lnTo>
                              <a:pt x="186666" y="4493726"/>
                            </a:lnTo>
                            <a:lnTo>
                              <a:pt x="221373" y="5078693"/>
                            </a:lnTo>
                            <a:lnTo>
                              <a:pt x="6283337" y="5078693"/>
                            </a:lnTo>
                            <a:lnTo>
                              <a:pt x="6383801" y="3346800"/>
                            </a:lnTo>
                            <a:lnTo>
                              <a:pt x="6443536" y="2231062"/>
                            </a:lnTo>
                            <a:lnTo>
                              <a:pt x="6477556" y="1527864"/>
                            </a:lnTo>
                            <a:lnTo>
                              <a:pt x="6496676" y="1078837"/>
                            </a:lnTo>
                            <a:lnTo>
                              <a:pt x="6504724" y="861810"/>
                            </a:lnTo>
                            <a:lnTo>
                              <a:pt x="6501954" y="815234"/>
                            </a:lnTo>
                            <a:lnTo>
                              <a:pt x="6488703" y="777952"/>
                            </a:lnTo>
                            <a:lnTo>
                              <a:pt x="6462897" y="747328"/>
                            </a:lnTo>
                            <a:lnTo>
                              <a:pt x="6422466" y="720726"/>
                            </a:lnTo>
                            <a:lnTo>
                              <a:pt x="6370258" y="693609"/>
                            </a:lnTo>
                            <a:lnTo>
                              <a:pt x="6317948" y="667150"/>
                            </a:lnTo>
                            <a:lnTo>
                              <a:pt x="6265545" y="641341"/>
                            </a:lnTo>
                            <a:lnTo>
                              <a:pt x="6213060" y="616176"/>
                            </a:lnTo>
                            <a:lnTo>
                              <a:pt x="6160502" y="591645"/>
                            </a:lnTo>
                            <a:lnTo>
                              <a:pt x="6107881" y="567743"/>
                            </a:lnTo>
                            <a:lnTo>
                              <a:pt x="6055209" y="544462"/>
                            </a:lnTo>
                            <a:lnTo>
                              <a:pt x="6002495" y="521793"/>
                            </a:lnTo>
                            <a:lnTo>
                              <a:pt x="5949749" y="499730"/>
                            </a:lnTo>
                            <a:lnTo>
                              <a:pt x="5896982" y="478265"/>
                            </a:lnTo>
                            <a:lnTo>
                              <a:pt x="5844203" y="457390"/>
                            </a:lnTo>
                            <a:lnTo>
                              <a:pt x="5791423" y="437099"/>
                            </a:lnTo>
                            <a:lnTo>
                              <a:pt x="5738652" y="417383"/>
                            </a:lnTo>
                            <a:lnTo>
                              <a:pt x="5685900" y="398236"/>
                            </a:lnTo>
                            <a:lnTo>
                              <a:pt x="5633177" y="379649"/>
                            </a:lnTo>
                            <a:lnTo>
                              <a:pt x="5580494" y="361615"/>
                            </a:lnTo>
                            <a:lnTo>
                              <a:pt x="5527861" y="344127"/>
                            </a:lnTo>
                            <a:lnTo>
                              <a:pt x="5475287" y="327178"/>
                            </a:lnTo>
                            <a:lnTo>
                              <a:pt x="5422783" y="310759"/>
                            </a:lnTo>
                            <a:lnTo>
                              <a:pt x="5370360" y="294863"/>
                            </a:lnTo>
                            <a:lnTo>
                              <a:pt x="5318027" y="279484"/>
                            </a:lnTo>
                            <a:lnTo>
                              <a:pt x="5265794" y="264612"/>
                            </a:lnTo>
                            <a:lnTo>
                              <a:pt x="5213672" y="250242"/>
                            </a:lnTo>
                            <a:lnTo>
                              <a:pt x="5161671" y="236365"/>
                            </a:lnTo>
                            <a:lnTo>
                              <a:pt x="5109802" y="222973"/>
                            </a:lnTo>
                            <a:lnTo>
                              <a:pt x="5058073" y="210060"/>
                            </a:lnTo>
                            <a:lnTo>
                              <a:pt x="5006495" y="197619"/>
                            </a:lnTo>
                            <a:lnTo>
                              <a:pt x="4955080" y="185640"/>
                            </a:lnTo>
                            <a:lnTo>
                              <a:pt x="4903836" y="174118"/>
                            </a:lnTo>
                            <a:lnTo>
                              <a:pt x="4852773" y="163044"/>
                            </a:lnTo>
                            <a:lnTo>
                              <a:pt x="4801903" y="152411"/>
                            </a:lnTo>
                            <a:lnTo>
                              <a:pt x="4751236" y="142212"/>
                            </a:lnTo>
                            <a:lnTo>
                              <a:pt x="4700780" y="132438"/>
                            </a:lnTo>
                            <a:lnTo>
                              <a:pt x="4650547" y="123084"/>
                            </a:lnTo>
                            <a:lnTo>
                              <a:pt x="4600547" y="114140"/>
                            </a:lnTo>
                            <a:lnTo>
                              <a:pt x="4550790" y="105600"/>
                            </a:lnTo>
                            <a:lnTo>
                              <a:pt x="4501286" y="97456"/>
                            </a:lnTo>
                            <a:lnTo>
                              <a:pt x="4452045" y="89701"/>
                            </a:lnTo>
                            <a:lnTo>
                              <a:pt x="4403078" y="82328"/>
                            </a:lnTo>
                            <a:lnTo>
                              <a:pt x="4354395" y="75327"/>
                            </a:lnTo>
                            <a:lnTo>
                              <a:pt x="4306005" y="68694"/>
                            </a:lnTo>
                            <a:lnTo>
                              <a:pt x="4257919" y="62419"/>
                            </a:lnTo>
                            <a:lnTo>
                              <a:pt x="4210147" y="56495"/>
                            </a:lnTo>
                            <a:lnTo>
                              <a:pt x="4162700" y="50915"/>
                            </a:lnTo>
                            <a:lnTo>
                              <a:pt x="4115587" y="45671"/>
                            </a:lnTo>
                            <a:lnTo>
                              <a:pt x="4068819" y="40756"/>
                            </a:lnTo>
                            <a:lnTo>
                              <a:pt x="4022405" y="36163"/>
                            </a:lnTo>
                            <a:lnTo>
                              <a:pt x="3976357" y="31883"/>
                            </a:lnTo>
                            <a:lnTo>
                              <a:pt x="3930684" y="27910"/>
                            </a:lnTo>
                            <a:lnTo>
                              <a:pt x="3885396" y="24236"/>
                            </a:lnTo>
                            <a:lnTo>
                              <a:pt x="3796017" y="17755"/>
                            </a:lnTo>
                            <a:lnTo>
                              <a:pt x="3708302" y="12379"/>
                            </a:lnTo>
                            <a:lnTo>
                              <a:pt x="3622331" y="8050"/>
                            </a:lnTo>
                            <a:lnTo>
                              <a:pt x="3538187" y="4708"/>
                            </a:lnTo>
                            <a:lnTo>
                              <a:pt x="3455950" y="2291"/>
                            </a:lnTo>
                            <a:lnTo>
                              <a:pt x="3375703" y="742"/>
                            </a:lnTo>
                            <a:lnTo>
                              <a:pt x="3297525" y="0"/>
                            </a:lnTo>
                            <a:close/>
                          </a:path>
                        </a:pathLst>
                      </a:custGeom>
                      <a:solidFill>
                        <a:srgbClr val="E1DFEA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2884D" id="object 7" o:spid="_x0000_s1026" style="position:absolute;margin-left:496pt;margin-top:-44.15pt;width:180.05pt;height:11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504940,507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" path="m3297525,r-90353,l3128995,742r-80248,1549l2966511,4708r-84144,3342l2796396,12379r-87715,5376l2619302,24236r-45288,3674l2528341,31883r-46049,4280l2435879,40756r-46768,4915l2341998,50915r-47448,5580l2246779,62419r-48086,6275l2150303,75327r-48684,7001l2052652,89701r-49240,7755l1953908,105600r-49758,8540l1854150,123084r-50232,9354l1753462,142212r-50668,10199l1651924,163044r-51062,11074l1549618,185640r-51416,11979l1446625,210060r-51729,12913l1343026,236365r-52001,13877l1238903,264612r-52232,14872l1134338,294863r-52424,15896l1029411,327178r-52574,16949l924204,361615r-52683,18034l818798,398236r-52752,19147l713275,437099r-52780,20291l607716,478265r-52767,21465l502203,521793r-52714,22669l396816,567743r-52620,23902l291638,616176r-52485,25165l186750,667150r-52311,26459l82232,720726,41807,747328,16003,777952,2756,815234,,861810r14367,373005l41985,1844246r48979,955767l186666,4493726r34707,584967l6283337,5078693,6383801,3346800r59735,-1115738l6477556,1527864r19120,-449027l6504724,861810r-2770,-46576l6488703,777952r-25806,-30624l6422466,720726r-52208,-27117l6317948,667150r-52403,-25809l6213060,616176r-52558,-24531l6107881,567743r-52672,-23281l6002495,521793r-52746,-22063l5896982,478265r-52779,-20875l5791423,437099r-52771,-19716l5685900,398236r-52723,-18587l5580494,361615r-52633,-17488l5475287,327178r-52504,-16419l5370360,294863r-52333,-15379l5265794,264612r-52122,-14370l5161671,236365r-51869,-13392l5058073,210060r-51578,-12441l4955080,185640r-51244,-11522l4852773,163044r-50870,-10633l4751236,142212r-50456,-9774l4650547,123084r-50000,-8944l4550790,105600r-49504,-8144l4452045,89701r-48967,-7373l4354395,75327r-48390,-6633l4257919,62419r-47772,-5924l4162700,50915r-47113,-5244l4068819,40756r-46414,-4593l3976357,31883r-45673,-3973l3885396,24236r-89379,-6481l3708302,12379,3622331,8050,3538187,4708,3455950,2291,3375703,742,3297525,xe" fillcolor="#e1dfea" stroked="f">
              <v:path arrowok="t"/>
              <w10:wrap anchorx="page"/>
            </v:shape>
          </w:pict>
        </mc:Fallback>
      </mc:AlternateContent>
    </w:r>
    <w:sdt>
      <w:sdtPr>
        <w:id w:val="977599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0398B">
          <w:fldChar w:fldCharType="begin"/>
        </w:r>
        <w:r w:rsidR="0080398B">
          <w:instrText xml:space="preserve"> PAGE   \* MERGEFORMAT </w:instrText>
        </w:r>
        <w:r w:rsidR="0080398B">
          <w:fldChar w:fldCharType="separate"/>
        </w:r>
        <w:r w:rsidR="0080398B">
          <w:rPr>
            <w:noProof/>
          </w:rPr>
          <w:t>2</w:t>
        </w:r>
        <w:r w:rsidR="0080398B">
          <w:rPr>
            <w:noProof/>
          </w:rPr>
          <w:fldChar w:fldCharType="end"/>
        </w:r>
        <w:r w:rsidR="0080398B">
          <w:rPr>
            <w:noProof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70698" w14:textId="77777777" w:rsidR="00BA0AD5" w:rsidRDefault="00BA0AD5" w:rsidP="004932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7723E" w14:textId="77777777" w:rsidR="00E951C6" w:rsidRDefault="00E951C6" w:rsidP="00493261">
      <w:bookmarkStart w:id="0" w:name="_Hlk516130863"/>
      <w:bookmarkEnd w:id="0"/>
      <w:r>
        <w:separator/>
      </w:r>
    </w:p>
  </w:footnote>
  <w:footnote w:type="continuationSeparator" w:id="0">
    <w:p w14:paraId="435F8E76" w14:textId="77777777" w:rsidR="00E951C6" w:rsidRDefault="00E951C6" w:rsidP="00493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1FE16" w14:textId="77777777" w:rsidR="0080398B" w:rsidRPr="00D6415D" w:rsidRDefault="00E72FEC" w:rsidP="00E72FEC">
    <w:pPr>
      <w:pStyle w:val="Title"/>
      <w:tabs>
        <w:tab w:val="left" w:pos="171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5DCC"/>
    <w:multiLevelType w:val="hybridMultilevel"/>
    <w:tmpl w:val="43B4B7C6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11770"/>
    <w:multiLevelType w:val="hybridMultilevel"/>
    <w:tmpl w:val="3E6CFEA0"/>
    <w:lvl w:ilvl="0" w:tplc="F7B6A7CC">
      <w:start w:val="1"/>
      <w:numFmt w:val="decimal"/>
      <w:pStyle w:val="ListParagraph"/>
      <w:lvlText w:val="%1."/>
      <w:lvlJc w:val="left"/>
      <w:pPr>
        <w:ind w:left="644" w:hanging="284"/>
      </w:pPr>
      <w:rPr>
        <w:rFonts w:hint="default"/>
        <w:b/>
        <w:bCs/>
        <w:i w:val="0"/>
        <w:iCs w:val="0"/>
        <w:color w:val="9288B4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B02F9C"/>
    <w:multiLevelType w:val="hybridMultilevel"/>
    <w:tmpl w:val="42CA98D2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C74CD1"/>
    <w:multiLevelType w:val="hybridMultilevel"/>
    <w:tmpl w:val="6C403A2A"/>
    <w:lvl w:ilvl="0" w:tplc="41E662BE">
      <w:start w:val="1"/>
      <w:numFmt w:val="bullet"/>
      <w:lvlText w:val="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421D8"/>
    <w:multiLevelType w:val="hybridMultilevel"/>
    <w:tmpl w:val="1B76F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F00B0"/>
    <w:multiLevelType w:val="hybridMultilevel"/>
    <w:tmpl w:val="6BFE54C2"/>
    <w:lvl w:ilvl="0" w:tplc="1BDC26AA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A2AFB"/>
    <w:multiLevelType w:val="hybridMultilevel"/>
    <w:tmpl w:val="5EC87728"/>
    <w:lvl w:ilvl="0" w:tplc="FCAAD05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94AE8"/>
    <w:multiLevelType w:val="multilevel"/>
    <w:tmpl w:val="4DFE60D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5C391B"/>
    <w:multiLevelType w:val="hybridMultilevel"/>
    <w:tmpl w:val="8410FE92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C834215E">
      <w:start w:val="1"/>
      <w:numFmt w:val="bullet"/>
      <w:lvlText w:val="o"/>
      <w:lvlJc w:val="left"/>
      <w:pPr>
        <w:ind w:left="1021" w:hanging="284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E4C00"/>
    <w:multiLevelType w:val="hybridMultilevel"/>
    <w:tmpl w:val="5E6A65B2"/>
    <w:lvl w:ilvl="0" w:tplc="E86C07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62CE6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E4776"/>
    <w:multiLevelType w:val="hybridMultilevel"/>
    <w:tmpl w:val="87CAE896"/>
    <w:lvl w:ilvl="0" w:tplc="0813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bCs/>
        <w:i w:val="0"/>
        <w:iCs w:val="0"/>
        <w:color w:val="9288B4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02275D"/>
    <w:multiLevelType w:val="hybridMultilevel"/>
    <w:tmpl w:val="B47EDC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ECD06A">
      <w:start w:val="7"/>
      <w:numFmt w:val="bullet"/>
      <w:lvlText w:val="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03854"/>
    <w:multiLevelType w:val="hybridMultilevel"/>
    <w:tmpl w:val="A1BA0B4A"/>
    <w:lvl w:ilvl="0" w:tplc="8F5E9220">
      <w:start w:val="1"/>
      <w:numFmt w:val="decimal"/>
      <w:lvlText w:val="%1."/>
      <w:lvlJc w:val="left"/>
      <w:pPr>
        <w:ind w:left="720" w:hanging="360"/>
      </w:pPr>
      <w:rPr>
        <w:b/>
        <w:bCs w:val="0"/>
        <w:sz w:val="22"/>
        <w:szCs w:val="2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E261A"/>
    <w:multiLevelType w:val="hybridMultilevel"/>
    <w:tmpl w:val="D3DE7CB6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C6139D"/>
    <w:multiLevelType w:val="hybridMultilevel"/>
    <w:tmpl w:val="270AFDA0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4546E"/>
    <w:multiLevelType w:val="hybridMultilevel"/>
    <w:tmpl w:val="82FEBF7E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B25D6"/>
    <w:multiLevelType w:val="multilevel"/>
    <w:tmpl w:val="708C46E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FB26E89"/>
    <w:multiLevelType w:val="hybridMultilevel"/>
    <w:tmpl w:val="95043D4A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14B4C"/>
    <w:multiLevelType w:val="hybridMultilevel"/>
    <w:tmpl w:val="73F2AC02"/>
    <w:lvl w:ilvl="0" w:tplc="260AA84A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52B31"/>
    <w:multiLevelType w:val="multilevel"/>
    <w:tmpl w:val="C94E5408"/>
    <w:lvl w:ilvl="0">
      <w:start w:val="1"/>
      <w:numFmt w:val="decimal"/>
      <w:pStyle w:val="Tite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F927B6"/>
    <w:multiLevelType w:val="hybridMultilevel"/>
    <w:tmpl w:val="3F74C97E"/>
    <w:lvl w:ilvl="0" w:tplc="2CAC32B6">
      <w:start w:val="1"/>
      <w:numFmt w:val="bullet"/>
      <w:lvlText w:val=""/>
      <w:lvlJc w:val="left"/>
      <w:pPr>
        <w:ind w:left="624" w:hanging="264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460481"/>
    <w:multiLevelType w:val="hybridMultilevel"/>
    <w:tmpl w:val="11E83F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F38AB4C">
      <w:numFmt w:val="bullet"/>
      <w:lvlText w:val="-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20"/>
  </w:num>
  <w:num w:numId="5">
    <w:abstractNumId w:val="15"/>
  </w:num>
  <w:num w:numId="6">
    <w:abstractNumId w:val="1"/>
  </w:num>
  <w:num w:numId="7">
    <w:abstractNumId w:val="17"/>
  </w:num>
  <w:num w:numId="8">
    <w:abstractNumId w:val="1"/>
    <w:lvlOverride w:ilvl="0">
      <w:startOverride w:val="1"/>
    </w:lvlOverride>
  </w:num>
  <w:num w:numId="9">
    <w:abstractNumId w:val="8"/>
  </w:num>
  <w:num w:numId="10">
    <w:abstractNumId w:val="4"/>
  </w:num>
  <w:num w:numId="11">
    <w:abstractNumId w:val="9"/>
  </w:num>
  <w:num w:numId="12">
    <w:abstractNumId w:val="21"/>
  </w:num>
  <w:num w:numId="1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"/>
  </w:num>
  <w:num w:numId="18">
    <w:abstractNumId w:val="0"/>
  </w:num>
  <w:num w:numId="19">
    <w:abstractNumId w:val="3"/>
  </w:num>
  <w:num w:numId="20">
    <w:abstractNumId w:val="7"/>
  </w:num>
  <w:num w:numId="21">
    <w:abstractNumId w:val="7"/>
  </w:num>
  <w:num w:numId="22">
    <w:abstractNumId w:val="1"/>
  </w:num>
  <w:num w:numId="23">
    <w:abstractNumId w:val="1"/>
  </w:num>
  <w:num w:numId="24">
    <w:abstractNumId w:val="7"/>
  </w:num>
  <w:num w:numId="25">
    <w:abstractNumId w:val="5"/>
  </w:num>
  <w:num w:numId="26">
    <w:abstractNumId w:val="10"/>
  </w:num>
  <w:num w:numId="27">
    <w:abstractNumId w:val="7"/>
  </w:num>
  <w:num w:numId="28">
    <w:abstractNumId w:val="1"/>
  </w:num>
  <w:num w:numId="29">
    <w:abstractNumId w:val="1"/>
  </w:num>
  <w:num w:numId="30">
    <w:abstractNumId w:val="1"/>
  </w:num>
  <w:num w:numId="31">
    <w:abstractNumId w:val="6"/>
  </w:num>
  <w:num w:numId="32">
    <w:abstractNumId w:val="18"/>
  </w:num>
  <w:num w:numId="33">
    <w:abstractNumId w:val="16"/>
  </w:num>
  <w:num w:numId="34">
    <w:abstractNumId w:val="16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AF"/>
    <w:rsid w:val="000162B9"/>
    <w:rsid w:val="0001666A"/>
    <w:rsid w:val="000205B5"/>
    <w:rsid w:val="00021A76"/>
    <w:rsid w:val="0004113A"/>
    <w:rsid w:val="00044254"/>
    <w:rsid w:val="000454D7"/>
    <w:rsid w:val="00053BC4"/>
    <w:rsid w:val="000556D4"/>
    <w:rsid w:val="000579B1"/>
    <w:rsid w:val="00076D04"/>
    <w:rsid w:val="00086235"/>
    <w:rsid w:val="00087253"/>
    <w:rsid w:val="00092364"/>
    <w:rsid w:val="00094DB7"/>
    <w:rsid w:val="000A12D5"/>
    <w:rsid w:val="000A610C"/>
    <w:rsid w:val="000B4713"/>
    <w:rsid w:val="000C78BD"/>
    <w:rsid w:val="000D3D83"/>
    <w:rsid w:val="000D456F"/>
    <w:rsid w:val="000E5140"/>
    <w:rsid w:val="000F151E"/>
    <w:rsid w:val="00100572"/>
    <w:rsid w:val="00113010"/>
    <w:rsid w:val="001231F5"/>
    <w:rsid w:val="00125109"/>
    <w:rsid w:val="00151A35"/>
    <w:rsid w:val="0015424D"/>
    <w:rsid w:val="00172F15"/>
    <w:rsid w:val="00174A96"/>
    <w:rsid w:val="0018407F"/>
    <w:rsid w:val="00194EE8"/>
    <w:rsid w:val="00197992"/>
    <w:rsid w:val="001A2596"/>
    <w:rsid w:val="001B766A"/>
    <w:rsid w:val="001D3B48"/>
    <w:rsid w:val="001D4362"/>
    <w:rsid w:val="001E0F13"/>
    <w:rsid w:val="001E7FB0"/>
    <w:rsid w:val="002156D8"/>
    <w:rsid w:val="00220EC5"/>
    <w:rsid w:val="00221E26"/>
    <w:rsid w:val="002252AB"/>
    <w:rsid w:val="00237055"/>
    <w:rsid w:val="002446DA"/>
    <w:rsid w:val="00252E2F"/>
    <w:rsid w:val="00255352"/>
    <w:rsid w:val="002637F9"/>
    <w:rsid w:val="002707A2"/>
    <w:rsid w:val="00270909"/>
    <w:rsid w:val="00271707"/>
    <w:rsid w:val="00273F71"/>
    <w:rsid w:val="00277D7F"/>
    <w:rsid w:val="0028393A"/>
    <w:rsid w:val="0028776E"/>
    <w:rsid w:val="0029062F"/>
    <w:rsid w:val="0029157C"/>
    <w:rsid w:val="00291E30"/>
    <w:rsid w:val="00294D71"/>
    <w:rsid w:val="002975F8"/>
    <w:rsid w:val="002B1185"/>
    <w:rsid w:val="002C24BA"/>
    <w:rsid w:val="002C38DF"/>
    <w:rsid w:val="002C3D6D"/>
    <w:rsid w:val="002C4F0C"/>
    <w:rsid w:val="002C6F8B"/>
    <w:rsid w:val="002D3934"/>
    <w:rsid w:val="002D4841"/>
    <w:rsid w:val="002D5615"/>
    <w:rsid w:val="002E73A3"/>
    <w:rsid w:val="002F28D0"/>
    <w:rsid w:val="002F704D"/>
    <w:rsid w:val="00312666"/>
    <w:rsid w:val="00331170"/>
    <w:rsid w:val="00335CAF"/>
    <w:rsid w:val="00337CE0"/>
    <w:rsid w:val="003425AD"/>
    <w:rsid w:val="00347051"/>
    <w:rsid w:val="00347D5E"/>
    <w:rsid w:val="00350D9A"/>
    <w:rsid w:val="0035322A"/>
    <w:rsid w:val="00355554"/>
    <w:rsid w:val="003650C2"/>
    <w:rsid w:val="00372046"/>
    <w:rsid w:val="0037634B"/>
    <w:rsid w:val="00385B2E"/>
    <w:rsid w:val="00385CAB"/>
    <w:rsid w:val="00395D69"/>
    <w:rsid w:val="00397582"/>
    <w:rsid w:val="003A1185"/>
    <w:rsid w:val="003A56A7"/>
    <w:rsid w:val="003B199D"/>
    <w:rsid w:val="003C39B3"/>
    <w:rsid w:val="003C3C7C"/>
    <w:rsid w:val="003C6060"/>
    <w:rsid w:val="003D29BF"/>
    <w:rsid w:val="003D7248"/>
    <w:rsid w:val="003E31DA"/>
    <w:rsid w:val="003F1FDA"/>
    <w:rsid w:val="00400A07"/>
    <w:rsid w:val="00402EB2"/>
    <w:rsid w:val="004129EA"/>
    <w:rsid w:val="00423402"/>
    <w:rsid w:val="00434EAD"/>
    <w:rsid w:val="004353FA"/>
    <w:rsid w:val="00452063"/>
    <w:rsid w:val="00452773"/>
    <w:rsid w:val="0045352C"/>
    <w:rsid w:val="004553B3"/>
    <w:rsid w:val="00457B6F"/>
    <w:rsid w:val="0046714E"/>
    <w:rsid w:val="00473A14"/>
    <w:rsid w:val="004751A6"/>
    <w:rsid w:val="00476F02"/>
    <w:rsid w:val="004835D8"/>
    <w:rsid w:val="00484AF2"/>
    <w:rsid w:val="00493261"/>
    <w:rsid w:val="004A682D"/>
    <w:rsid w:val="004A75E5"/>
    <w:rsid w:val="004B1B0A"/>
    <w:rsid w:val="004C042C"/>
    <w:rsid w:val="004C08C5"/>
    <w:rsid w:val="004D2DE7"/>
    <w:rsid w:val="004D4B6A"/>
    <w:rsid w:val="004E6658"/>
    <w:rsid w:val="005004AB"/>
    <w:rsid w:val="00513767"/>
    <w:rsid w:val="005202F6"/>
    <w:rsid w:val="00532694"/>
    <w:rsid w:val="00535C3B"/>
    <w:rsid w:val="00541D4B"/>
    <w:rsid w:val="00542A9B"/>
    <w:rsid w:val="00550FE1"/>
    <w:rsid w:val="00564BA5"/>
    <w:rsid w:val="005758DA"/>
    <w:rsid w:val="005865F2"/>
    <w:rsid w:val="0059181D"/>
    <w:rsid w:val="005A2FCD"/>
    <w:rsid w:val="005A4C6F"/>
    <w:rsid w:val="005B682E"/>
    <w:rsid w:val="005D1450"/>
    <w:rsid w:val="005D7D60"/>
    <w:rsid w:val="005E1FF7"/>
    <w:rsid w:val="005E41CF"/>
    <w:rsid w:val="005E4E4E"/>
    <w:rsid w:val="005E529F"/>
    <w:rsid w:val="005F1B2E"/>
    <w:rsid w:val="005F25B1"/>
    <w:rsid w:val="005F721A"/>
    <w:rsid w:val="0060312C"/>
    <w:rsid w:val="006208B8"/>
    <w:rsid w:val="006246C5"/>
    <w:rsid w:val="00625FD4"/>
    <w:rsid w:val="00640F20"/>
    <w:rsid w:val="006415FC"/>
    <w:rsid w:val="006430E7"/>
    <w:rsid w:val="00650E3C"/>
    <w:rsid w:val="00660300"/>
    <w:rsid w:val="0066123C"/>
    <w:rsid w:val="00664C0C"/>
    <w:rsid w:val="00683B7A"/>
    <w:rsid w:val="006911D8"/>
    <w:rsid w:val="006A3D7C"/>
    <w:rsid w:val="006A4A1F"/>
    <w:rsid w:val="006A70C6"/>
    <w:rsid w:val="006D24E1"/>
    <w:rsid w:val="006E11C6"/>
    <w:rsid w:val="006E148B"/>
    <w:rsid w:val="006E16B0"/>
    <w:rsid w:val="006F36D4"/>
    <w:rsid w:val="00705C11"/>
    <w:rsid w:val="007060FD"/>
    <w:rsid w:val="00707633"/>
    <w:rsid w:val="00710F61"/>
    <w:rsid w:val="00716AD6"/>
    <w:rsid w:val="00732551"/>
    <w:rsid w:val="00732E7E"/>
    <w:rsid w:val="00734F41"/>
    <w:rsid w:val="0074244A"/>
    <w:rsid w:val="00751D05"/>
    <w:rsid w:val="00762788"/>
    <w:rsid w:val="0076350E"/>
    <w:rsid w:val="00764108"/>
    <w:rsid w:val="00765A62"/>
    <w:rsid w:val="00777CEC"/>
    <w:rsid w:val="007833A7"/>
    <w:rsid w:val="007939CB"/>
    <w:rsid w:val="007A50D2"/>
    <w:rsid w:val="007A643B"/>
    <w:rsid w:val="007A6531"/>
    <w:rsid w:val="007A71AC"/>
    <w:rsid w:val="007B106B"/>
    <w:rsid w:val="007C4DEE"/>
    <w:rsid w:val="007D374E"/>
    <w:rsid w:val="007E5093"/>
    <w:rsid w:val="007E58C1"/>
    <w:rsid w:val="007F011F"/>
    <w:rsid w:val="007F2121"/>
    <w:rsid w:val="008008E2"/>
    <w:rsid w:val="008010FC"/>
    <w:rsid w:val="0080398B"/>
    <w:rsid w:val="0080491D"/>
    <w:rsid w:val="00804B19"/>
    <w:rsid w:val="008053A3"/>
    <w:rsid w:val="0081006E"/>
    <w:rsid w:val="00820142"/>
    <w:rsid w:val="008224C9"/>
    <w:rsid w:val="008249F9"/>
    <w:rsid w:val="00831992"/>
    <w:rsid w:val="008379D7"/>
    <w:rsid w:val="008466FB"/>
    <w:rsid w:val="00855982"/>
    <w:rsid w:val="0086352C"/>
    <w:rsid w:val="008701D9"/>
    <w:rsid w:val="008752E1"/>
    <w:rsid w:val="00881131"/>
    <w:rsid w:val="00884487"/>
    <w:rsid w:val="0089232A"/>
    <w:rsid w:val="008A23DA"/>
    <w:rsid w:val="008A57F7"/>
    <w:rsid w:val="008B3230"/>
    <w:rsid w:val="008B4907"/>
    <w:rsid w:val="008B7B15"/>
    <w:rsid w:val="008C0AD3"/>
    <w:rsid w:val="008C3538"/>
    <w:rsid w:val="008C4E22"/>
    <w:rsid w:val="008D4F36"/>
    <w:rsid w:val="008D6E74"/>
    <w:rsid w:val="008D7475"/>
    <w:rsid w:val="008E552B"/>
    <w:rsid w:val="008E6FB7"/>
    <w:rsid w:val="008E7EFF"/>
    <w:rsid w:val="008F3AC3"/>
    <w:rsid w:val="008F4863"/>
    <w:rsid w:val="00900776"/>
    <w:rsid w:val="00903437"/>
    <w:rsid w:val="00904C48"/>
    <w:rsid w:val="00907D5B"/>
    <w:rsid w:val="00913611"/>
    <w:rsid w:val="00913AFF"/>
    <w:rsid w:val="0091444E"/>
    <w:rsid w:val="00915DAF"/>
    <w:rsid w:val="00921634"/>
    <w:rsid w:val="00931A1B"/>
    <w:rsid w:val="009654B6"/>
    <w:rsid w:val="00966911"/>
    <w:rsid w:val="00967470"/>
    <w:rsid w:val="00973AA1"/>
    <w:rsid w:val="00980452"/>
    <w:rsid w:val="00984075"/>
    <w:rsid w:val="009855B4"/>
    <w:rsid w:val="00987ACA"/>
    <w:rsid w:val="00993ACE"/>
    <w:rsid w:val="009A0506"/>
    <w:rsid w:val="009B2C0C"/>
    <w:rsid w:val="009C26C7"/>
    <w:rsid w:val="009C33FA"/>
    <w:rsid w:val="009D4669"/>
    <w:rsid w:val="009E0C05"/>
    <w:rsid w:val="009E12D9"/>
    <w:rsid w:val="009E76B8"/>
    <w:rsid w:val="009F0C4C"/>
    <w:rsid w:val="009F16DC"/>
    <w:rsid w:val="009F50FF"/>
    <w:rsid w:val="00A01F7E"/>
    <w:rsid w:val="00A05574"/>
    <w:rsid w:val="00A07E43"/>
    <w:rsid w:val="00A10484"/>
    <w:rsid w:val="00A12C1B"/>
    <w:rsid w:val="00A17C31"/>
    <w:rsid w:val="00A17C98"/>
    <w:rsid w:val="00A17F12"/>
    <w:rsid w:val="00A23A35"/>
    <w:rsid w:val="00A23F13"/>
    <w:rsid w:val="00A40F02"/>
    <w:rsid w:val="00A42070"/>
    <w:rsid w:val="00A44FC9"/>
    <w:rsid w:val="00A53AF0"/>
    <w:rsid w:val="00A554AA"/>
    <w:rsid w:val="00A614DC"/>
    <w:rsid w:val="00A80EA6"/>
    <w:rsid w:val="00A8509E"/>
    <w:rsid w:val="00AA1A23"/>
    <w:rsid w:val="00AB1F20"/>
    <w:rsid w:val="00AB4729"/>
    <w:rsid w:val="00AB59B1"/>
    <w:rsid w:val="00AB6F64"/>
    <w:rsid w:val="00AC2CAB"/>
    <w:rsid w:val="00AC61AB"/>
    <w:rsid w:val="00AD42B5"/>
    <w:rsid w:val="00AD4401"/>
    <w:rsid w:val="00AE6EB1"/>
    <w:rsid w:val="00AF2D41"/>
    <w:rsid w:val="00AF46CF"/>
    <w:rsid w:val="00AF5DF7"/>
    <w:rsid w:val="00B13574"/>
    <w:rsid w:val="00B145B6"/>
    <w:rsid w:val="00B152BD"/>
    <w:rsid w:val="00B174F6"/>
    <w:rsid w:val="00B205F1"/>
    <w:rsid w:val="00B23C35"/>
    <w:rsid w:val="00B329DA"/>
    <w:rsid w:val="00B37969"/>
    <w:rsid w:val="00B415C4"/>
    <w:rsid w:val="00B4225A"/>
    <w:rsid w:val="00B42BFF"/>
    <w:rsid w:val="00B430C9"/>
    <w:rsid w:val="00B53DC2"/>
    <w:rsid w:val="00B555BD"/>
    <w:rsid w:val="00B57234"/>
    <w:rsid w:val="00B61E1C"/>
    <w:rsid w:val="00B645EE"/>
    <w:rsid w:val="00B64C2E"/>
    <w:rsid w:val="00B65AC6"/>
    <w:rsid w:val="00B77C60"/>
    <w:rsid w:val="00B86B85"/>
    <w:rsid w:val="00B87435"/>
    <w:rsid w:val="00B94702"/>
    <w:rsid w:val="00B950DF"/>
    <w:rsid w:val="00BA0AD5"/>
    <w:rsid w:val="00BA3628"/>
    <w:rsid w:val="00BC520E"/>
    <w:rsid w:val="00BD0D98"/>
    <w:rsid w:val="00BD13E2"/>
    <w:rsid w:val="00BD6A94"/>
    <w:rsid w:val="00BF1F1B"/>
    <w:rsid w:val="00C00886"/>
    <w:rsid w:val="00C03E9E"/>
    <w:rsid w:val="00C15ACF"/>
    <w:rsid w:val="00C213F2"/>
    <w:rsid w:val="00C21D99"/>
    <w:rsid w:val="00C24260"/>
    <w:rsid w:val="00C30FC0"/>
    <w:rsid w:val="00C40611"/>
    <w:rsid w:val="00C40B45"/>
    <w:rsid w:val="00C51507"/>
    <w:rsid w:val="00C523F2"/>
    <w:rsid w:val="00C52BCD"/>
    <w:rsid w:val="00C5558E"/>
    <w:rsid w:val="00C5771F"/>
    <w:rsid w:val="00C60272"/>
    <w:rsid w:val="00C61134"/>
    <w:rsid w:val="00C62276"/>
    <w:rsid w:val="00C811A1"/>
    <w:rsid w:val="00C82857"/>
    <w:rsid w:val="00C86B41"/>
    <w:rsid w:val="00C91FF8"/>
    <w:rsid w:val="00C928FF"/>
    <w:rsid w:val="00CA022D"/>
    <w:rsid w:val="00CA1121"/>
    <w:rsid w:val="00CB128A"/>
    <w:rsid w:val="00CB6D9A"/>
    <w:rsid w:val="00CC2B02"/>
    <w:rsid w:val="00CC4C92"/>
    <w:rsid w:val="00CD1B1A"/>
    <w:rsid w:val="00CD690E"/>
    <w:rsid w:val="00CE61D3"/>
    <w:rsid w:val="00CF278D"/>
    <w:rsid w:val="00D02DDF"/>
    <w:rsid w:val="00D03CD9"/>
    <w:rsid w:val="00D05CC8"/>
    <w:rsid w:val="00D10757"/>
    <w:rsid w:val="00D10A01"/>
    <w:rsid w:val="00D11410"/>
    <w:rsid w:val="00D13CF4"/>
    <w:rsid w:val="00D20D89"/>
    <w:rsid w:val="00D27F2A"/>
    <w:rsid w:val="00D31F71"/>
    <w:rsid w:val="00D5297D"/>
    <w:rsid w:val="00D610A1"/>
    <w:rsid w:val="00D62B0E"/>
    <w:rsid w:val="00D6415D"/>
    <w:rsid w:val="00D67209"/>
    <w:rsid w:val="00D67844"/>
    <w:rsid w:val="00D8142B"/>
    <w:rsid w:val="00D863DD"/>
    <w:rsid w:val="00D91E82"/>
    <w:rsid w:val="00D921FA"/>
    <w:rsid w:val="00D976E2"/>
    <w:rsid w:val="00DC027D"/>
    <w:rsid w:val="00DC4883"/>
    <w:rsid w:val="00DD227A"/>
    <w:rsid w:val="00DE00AF"/>
    <w:rsid w:val="00DE06BB"/>
    <w:rsid w:val="00DE299F"/>
    <w:rsid w:val="00DE48AF"/>
    <w:rsid w:val="00DF18F8"/>
    <w:rsid w:val="00DF622B"/>
    <w:rsid w:val="00DF709A"/>
    <w:rsid w:val="00E16356"/>
    <w:rsid w:val="00E204BD"/>
    <w:rsid w:val="00E2436A"/>
    <w:rsid w:val="00E30641"/>
    <w:rsid w:val="00E33839"/>
    <w:rsid w:val="00E34E31"/>
    <w:rsid w:val="00E51634"/>
    <w:rsid w:val="00E62C7E"/>
    <w:rsid w:val="00E72FEC"/>
    <w:rsid w:val="00E811E7"/>
    <w:rsid w:val="00E872A2"/>
    <w:rsid w:val="00E87931"/>
    <w:rsid w:val="00E87DE9"/>
    <w:rsid w:val="00E92EE8"/>
    <w:rsid w:val="00E951C6"/>
    <w:rsid w:val="00EA28F9"/>
    <w:rsid w:val="00EA6F91"/>
    <w:rsid w:val="00EC31A2"/>
    <w:rsid w:val="00EC3B39"/>
    <w:rsid w:val="00ED1C74"/>
    <w:rsid w:val="00EE05AB"/>
    <w:rsid w:val="00EE42E3"/>
    <w:rsid w:val="00EE62D8"/>
    <w:rsid w:val="00EF261B"/>
    <w:rsid w:val="00EF494D"/>
    <w:rsid w:val="00EF5447"/>
    <w:rsid w:val="00F1156A"/>
    <w:rsid w:val="00F12AEF"/>
    <w:rsid w:val="00F20ABE"/>
    <w:rsid w:val="00F22676"/>
    <w:rsid w:val="00F25873"/>
    <w:rsid w:val="00F32E03"/>
    <w:rsid w:val="00F33BB4"/>
    <w:rsid w:val="00F4388E"/>
    <w:rsid w:val="00F44B26"/>
    <w:rsid w:val="00F4779B"/>
    <w:rsid w:val="00F62635"/>
    <w:rsid w:val="00F65DAF"/>
    <w:rsid w:val="00F800FB"/>
    <w:rsid w:val="00F94229"/>
    <w:rsid w:val="00FA7497"/>
    <w:rsid w:val="00FB294F"/>
    <w:rsid w:val="00FC578C"/>
    <w:rsid w:val="00FC5A14"/>
    <w:rsid w:val="00FC6C65"/>
    <w:rsid w:val="00FD1539"/>
    <w:rsid w:val="00FD1E91"/>
    <w:rsid w:val="00FD262C"/>
    <w:rsid w:val="00FD68D2"/>
    <w:rsid w:val="00FD765E"/>
    <w:rsid w:val="00FE4EC1"/>
    <w:rsid w:val="00FE76C5"/>
    <w:rsid w:val="00FF1537"/>
    <w:rsid w:val="00FF19E8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C3E030"/>
  <w15:chartTrackingRefBased/>
  <w15:docId w15:val="{0F393836-4FEA-4BCE-898C-B5CF0762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tekst - standaard"/>
    <w:qFormat/>
    <w:rsid w:val="0037634B"/>
    <w:pPr>
      <w:spacing w:before="280" w:after="120" w:line="240" w:lineRule="exact"/>
    </w:pPr>
    <w:rPr>
      <w:rFonts w:ascii="Open Sans" w:hAnsi="Open Sans" w:cs="Open Sans"/>
      <w:sz w:val="20"/>
      <w:szCs w:val="20"/>
      <w:lang w:val="nl-NL"/>
    </w:rPr>
  </w:style>
  <w:style w:type="paragraph" w:styleId="Heading1">
    <w:name w:val="heading 1"/>
    <w:next w:val="Normal"/>
    <w:link w:val="Heading1Char"/>
    <w:autoRedefine/>
    <w:uiPriority w:val="2"/>
    <w:qFormat/>
    <w:rsid w:val="009C33FA"/>
    <w:pPr>
      <w:keepNext/>
      <w:keepLines/>
      <w:numPr>
        <w:numId w:val="33"/>
      </w:numPr>
      <w:spacing w:before="360" w:after="360" w:line="360" w:lineRule="exact"/>
      <w:outlineLvl w:val="0"/>
    </w:pPr>
    <w:rPr>
      <w:rFonts w:ascii="MarselisOT-Bold" w:eastAsiaTheme="majorEastAsia" w:hAnsi="MarselisOT-Bold" w:cs="Open Sans"/>
      <w:bCs/>
      <w:color w:val="2A2A71" w:themeColor="accent1"/>
      <w:sz w:val="32"/>
      <w:szCs w:val="36"/>
      <w:lang w:val="nl-BE"/>
    </w:rPr>
  </w:style>
  <w:style w:type="paragraph" w:styleId="Heading2">
    <w:name w:val="heading 2"/>
    <w:basedOn w:val="Heading1"/>
    <w:next w:val="Normal"/>
    <w:link w:val="Heading2Char"/>
    <w:autoRedefine/>
    <w:uiPriority w:val="2"/>
    <w:unhideWhenUsed/>
    <w:qFormat/>
    <w:rsid w:val="00F32E03"/>
    <w:pPr>
      <w:numPr>
        <w:ilvl w:val="1"/>
      </w:numPr>
      <w:spacing w:line="240" w:lineRule="auto"/>
      <w:outlineLvl w:val="1"/>
    </w:pPr>
    <w:rPr>
      <w:rFonts w:cs="Times New Roman (Koppen CS)"/>
      <w:color w:val="9189B3" w:themeColor="accent6"/>
      <w:sz w:val="26"/>
      <w:szCs w:val="28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2E03"/>
    <w:pPr>
      <w:keepNext/>
      <w:keepLines/>
      <w:numPr>
        <w:ilvl w:val="2"/>
        <w:numId w:val="33"/>
      </w:numPr>
      <w:spacing w:before="200"/>
      <w:outlineLvl w:val="2"/>
    </w:pPr>
    <w:rPr>
      <w:rFonts w:eastAsiaTheme="majorEastAsia" w:cs="Times New Roman (Koppen CS)"/>
      <w:b/>
      <w:bCs/>
      <w:color w:val="9189B3" w:themeColor="accent6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C33FA"/>
    <w:pPr>
      <w:keepNext/>
      <w:keepLines/>
      <w:numPr>
        <w:ilvl w:val="3"/>
        <w:numId w:val="33"/>
      </w:numPr>
      <w:spacing w:before="200"/>
      <w:ind w:left="862" w:hanging="862"/>
      <w:outlineLvl w:val="3"/>
    </w:pPr>
    <w:rPr>
      <w:rFonts w:ascii="MarselisOT-Bold" w:eastAsiaTheme="majorEastAsia" w:hAnsi="MarselisOT-Bold" w:cs="Times New Roman (Koppen CS)"/>
      <w:b/>
      <w:bCs/>
      <w:iCs/>
      <w:color w:val="66BEC9" w:themeColor="accent3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2E03"/>
    <w:pPr>
      <w:keepNext/>
      <w:keepLines/>
      <w:numPr>
        <w:ilvl w:val="4"/>
        <w:numId w:val="33"/>
      </w:numPr>
      <w:spacing w:before="200"/>
      <w:outlineLvl w:val="4"/>
    </w:pPr>
    <w:rPr>
      <w:rFonts w:ascii="MarselisOT" w:eastAsiaTheme="majorEastAsia" w:hAnsi="MarselisOT" w:cstheme="majorBidi"/>
      <w:color w:val="767171" w:themeColor="background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D262C"/>
    <w:pPr>
      <w:keepNext/>
      <w:keepLines/>
      <w:numPr>
        <w:ilvl w:val="5"/>
        <w:numId w:val="3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62C"/>
    <w:pPr>
      <w:keepNext/>
      <w:keepLines/>
      <w:numPr>
        <w:ilvl w:val="6"/>
        <w:numId w:val="3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62C"/>
    <w:pPr>
      <w:keepNext/>
      <w:keepLines/>
      <w:numPr>
        <w:ilvl w:val="7"/>
        <w:numId w:val="33"/>
      </w:numPr>
      <w:spacing w:before="200"/>
      <w:outlineLvl w:val="7"/>
    </w:pPr>
    <w:rPr>
      <w:rFonts w:asciiTheme="majorHAnsi" w:eastAsiaTheme="majorEastAsia" w:hAnsiTheme="majorHAnsi" w:cstheme="majorBidi"/>
      <w:color w:val="6F6F6F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62C"/>
    <w:pPr>
      <w:keepNext/>
      <w:keepLines/>
      <w:numPr>
        <w:ilvl w:val="8"/>
        <w:numId w:val="3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rsid w:val="00FD262C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Header">
    <w:name w:val="header"/>
    <w:basedOn w:val="Normal"/>
    <w:link w:val="HeaderChar"/>
    <w:unhideWhenUsed/>
    <w:rsid w:val="0085598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55982"/>
  </w:style>
  <w:style w:type="character" w:customStyle="1" w:styleId="Heading1Char">
    <w:name w:val="Heading 1 Char"/>
    <w:basedOn w:val="DefaultParagraphFont"/>
    <w:link w:val="Heading1"/>
    <w:uiPriority w:val="2"/>
    <w:rsid w:val="009C33FA"/>
    <w:rPr>
      <w:rFonts w:ascii="MarselisOT-Bold" w:eastAsiaTheme="majorEastAsia" w:hAnsi="MarselisOT-Bold" w:cs="Open Sans"/>
      <w:bCs/>
      <w:color w:val="2A2A71" w:themeColor="accent1"/>
      <w:sz w:val="32"/>
      <w:szCs w:val="36"/>
      <w:lang w:val="nl-BE"/>
    </w:rPr>
  </w:style>
  <w:style w:type="character" w:customStyle="1" w:styleId="Heading2Char">
    <w:name w:val="Heading 2 Char"/>
    <w:basedOn w:val="DefaultParagraphFont"/>
    <w:link w:val="Heading2"/>
    <w:uiPriority w:val="2"/>
    <w:rsid w:val="00F32E03"/>
    <w:rPr>
      <w:rFonts w:ascii="MarselisOT-Bold" w:eastAsiaTheme="majorEastAsia" w:hAnsi="MarselisOT-Bold" w:cs="Times New Roman (Koppen CS)"/>
      <w:bCs/>
      <w:color w:val="9189B3" w:themeColor="accent6"/>
      <w:sz w:val="26"/>
      <w:szCs w:val="28"/>
      <w:lang w:val="nl-BE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32E03"/>
    <w:rPr>
      <w:rFonts w:ascii="Open Sans" w:eastAsiaTheme="majorEastAsia" w:hAnsi="Open Sans" w:cs="Times New Roman (Koppen CS)"/>
      <w:b/>
      <w:bCs/>
      <w:color w:val="9189B3" w:themeColor="accent6"/>
      <w:sz w:val="24"/>
      <w:szCs w:val="20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9C33FA"/>
    <w:rPr>
      <w:rFonts w:ascii="MarselisOT-Bold" w:eastAsiaTheme="majorEastAsia" w:hAnsi="MarselisOT-Bold" w:cs="Times New Roman (Koppen CS)"/>
      <w:b/>
      <w:bCs/>
      <w:iCs/>
      <w:color w:val="66BEC9" w:themeColor="accent3"/>
      <w:sz w:val="24"/>
      <w:szCs w:val="20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F32E03"/>
    <w:rPr>
      <w:rFonts w:ascii="MarselisOT" w:eastAsiaTheme="majorEastAsia" w:hAnsi="MarselisOT" w:cstheme="majorBidi"/>
      <w:color w:val="767171" w:themeColor="background2" w:themeShade="80"/>
      <w:sz w:val="20"/>
      <w:szCs w:val="20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62C"/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362"/>
    <w:rPr>
      <w:rFonts w:asciiTheme="majorHAnsi" w:eastAsiaTheme="majorEastAsia" w:hAnsiTheme="majorHAnsi" w:cstheme="majorBidi"/>
      <w:color w:val="6F6F6F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362"/>
    <w:rPr>
      <w:rFonts w:asciiTheme="majorHAnsi" w:eastAsiaTheme="majorEastAsia" w:hAnsiTheme="majorHAnsi" w:cstheme="majorBidi"/>
      <w:i/>
      <w:iCs/>
      <w:color w:val="6F6F6F" w:themeColor="text1" w:themeTint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982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982"/>
  </w:style>
  <w:style w:type="paragraph" w:styleId="Caption">
    <w:name w:val="caption"/>
    <w:basedOn w:val="Normal"/>
    <w:next w:val="Normal"/>
    <w:uiPriority w:val="35"/>
    <w:semiHidden/>
    <w:unhideWhenUsed/>
    <w:qFormat/>
    <w:rsid w:val="001D4362"/>
    <w:pPr>
      <w:spacing w:after="200" w:line="240" w:lineRule="auto"/>
    </w:pPr>
    <w:rPr>
      <w:i/>
      <w:iCs/>
      <w:color w:val="3F3F3F" w:themeColor="text2"/>
      <w:szCs w:val="18"/>
    </w:rPr>
  </w:style>
  <w:style w:type="paragraph" w:styleId="TOCHeading">
    <w:name w:val="TOC Heading"/>
    <w:aliases w:val="Titel inhoudsopgave"/>
    <w:basedOn w:val="Heading1"/>
    <w:next w:val="Normal"/>
    <w:autoRedefine/>
    <w:uiPriority w:val="39"/>
    <w:unhideWhenUsed/>
    <w:qFormat/>
    <w:rsid w:val="005202F6"/>
    <w:pPr>
      <w:jc w:val="right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362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362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D4362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D436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4362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436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43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36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3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36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4362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436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4362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436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4362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4362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436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4362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436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436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D4362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4362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FD262C"/>
    <w:pPr>
      <w:pBdr>
        <w:top w:val="single" w:sz="2" w:space="10" w:color="151538" w:themeColor="accent1" w:themeShade="80" w:shadow="1"/>
        <w:left w:val="single" w:sz="2" w:space="10" w:color="151538" w:themeColor="accent1" w:themeShade="80" w:shadow="1"/>
        <w:bottom w:val="single" w:sz="2" w:space="10" w:color="151538" w:themeColor="accent1" w:themeShade="80" w:shadow="1"/>
        <w:right w:val="single" w:sz="2" w:space="10" w:color="151538" w:themeColor="accent1" w:themeShade="80" w:shadow="1"/>
      </w:pBdr>
      <w:ind w:left="1152" w:right="1152"/>
    </w:pPr>
    <w:rPr>
      <w:i/>
      <w:iCs/>
      <w:color w:val="151538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7833A7"/>
    <w:rPr>
      <w:color w:val="151538" w:themeColor="accent1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7833A7"/>
    <w:rPr>
      <w:color w:val="D57004" w:themeColor="accent4" w:themeShade="BF"/>
      <w:u w:val="single"/>
    </w:rPr>
  </w:style>
  <w:style w:type="character" w:styleId="PlaceholderText">
    <w:name w:val="Placeholder Text"/>
    <w:basedOn w:val="DefaultParagraphFont"/>
    <w:uiPriority w:val="99"/>
    <w:semiHidden/>
    <w:rsid w:val="007833A7"/>
    <w:rPr>
      <w:color w:val="828282" w:themeColor="text1" w:themeTint="A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262C"/>
    <w:rPr>
      <w:i/>
      <w:iCs/>
      <w:color w:val="1F1F5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D262C"/>
    <w:pPr>
      <w:pBdr>
        <w:top w:val="single" w:sz="4" w:space="10" w:color="1F1F54" w:themeColor="accent1" w:themeShade="BF"/>
        <w:bottom w:val="single" w:sz="4" w:space="10" w:color="1F1F54" w:themeColor="accent1" w:themeShade="BF"/>
      </w:pBdr>
      <w:spacing w:before="360" w:after="360"/>
      <w:ind w:left="864" w:right="864"/>
      <w:jc w:val="center"/>
    </w:pPr>
    <w:rPr>
      <w:i/>
      <w:iCs/>
      <w:color w:val="1F1F5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262C"/>
    <w:rPr>
      <w:i/>
      <w:iCs/>
      <w:color w:val="1F1F54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262C"/>
    <w:rPr>
      <w:b/>
      <w:bCs/>
      <w:caps w:val="0"/>
      <w:smallCaps/>
      <w:color w:val="1F1F54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6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0556D4"/>
    <w:pPr>
      <w:numPr>
        <w:numId w:val="6"/>
      </w:numPr>
      <w:spacing w:line="280" w:lineRule="exact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556D4"/>
    <w:rPr>
      <w:rFonts w:ascii="Open Sans" w:eastAsiaTheme="minorHAnsi" w:hAnsi="Open Sans" w:cs="Open Sans"/>
      <w:sz w:val="20"/>
      <w:szCs w:val="20"/>
      <w:lang w:eastAsia="en-US"/>
    </w:rPr>
  </w:style>
  <w:style w:type="table" w:customStyle="1" w:styleId="TableStyleKluwerBlue">
    <w:name w:val="Table Style Kluwer Blue"/>
    <w:basedOn w:val="TableGrid1"/>
    <w:uiPriority w:val="99"/>
    <w:qFormat/>
    <w:rsid w:val="00C60272"/>
    <w:pPr>
      <w:keepLines/>
      <w:spacing w:after="0" w:line="240" w:lineRule="auto"/>
      <w:jc w:val="both"/>
    </w:pPr>
    <w:rPr>
      <w:rFonts w:eastAsiaTheme="minorHAnsi"/>
      <w:sz w:val="20"/>
      <w:szCs w:val="20"/>
      <w:lang w:val="nl-BE" w:eastAsia="en-US"/>
    </w:rPr>
    <w:tblPr>
      <w:tblInd w:w="57" w:type="dxa"/>
      <w:tblBorders>
        <w:top w:val="single" w:sz="8" w:space="0" w:color="0768A9"/>
        <w:left w:val="single" w:sz="8" w:space="0" w:color="0768A9"/>
        <w:bottom w:val="single" w:sz="8" w:space="0" w:color="0768A9"/>
        <w:right w:val="single" w:sz="8" w:space="0" w:color="0768A9"/>
        <w:insideH w:val="single" w:sz="8" w:space="0" w:color="0768A9"/>
        <w:insideV w:val="single" w:sz="8" w:space="0" w:color="0768A9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rPr>
        <w:b/>
        <w:color w:val="F8F8F8"/>
        <w:sz w:val="22"/>
      </w:rPr>
      <w:tblPr/>
      <w:tcPr>
        <w:shd w:val="clear" w:color="auto" w:fill="0768A9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aliases w:val="No Spacing after"/>
    <w:basedOn w:val="Normal"/>
    <w:uiPriority w:val="1"/>
    <w:qFormat/>
    <w:rsid w:val="00C60272"/>
    <w:pPr>
      <w:keepLines/>
      <w:spacing w:line="240" w:lineRule="auto"/>
      <w:jc w:val="both"/>
    </w:pPr>
    <w:rPr>
      <w:rFonts w:ascii="Trebuchet MS" w:hAnsi="Trebuchet MS" w:cs="Tahoma"/>
      <w:lang w:eastAsia="en-US"/>
    </w:rPr>
  </w:style>
  <w:style w:type="paragraph" w:customStyle="1" w:styleId="SalesAdvisorNaam">
    <w:name w:val="Sales Advisor Naam"/>
    <w:basedOn w:val="Normal"/>
    <w:next w:val="SalesAdvisorInfo"/>
    <w:link w:val="SalesAdvisorNaamChar"/>
    <w:rsid w:val="00C60272"/>
    <w:pPr>
      <w:keepLines/>
      <w:spacing w:after="100" w:line="240" w:lineRule="auto"/>
      <w:ind w:left="170"/>
    </w:pPr>
    <w:rPr>
      <w:rFonts w:ascii="Trebuchet MS" w:eastAsiaTheme="minorHAnsi" w:hAnsi="Trebuchet MS" w:cs="Tahoma"/>
      <w:sz w:val="24"/>
      <w:szCs w:val="24"/>
      <w:lang w:eastAsia="en-US"/>
    </w:rPr>
  </w:style>
  <w:style w:type="paragraph" w:customStyle="1" w:styleId="SalesAdvisorInfo">
    <w:name w:val="Sales Advisor Info"/>
    <w:basedOn w:val="Normal"/>
    <w:link w:val="SalesAdvisorInfoChar"/>
    <w:rsid w:val="00C60272"/>
    <w:pPr>
      <w:keepLines/>
      <w:spacing w:line="240" w:lineRule="auto"/>
      <w:ind w:left="170"/>
      <w:jc w:val="both"/>
    </w:pPr>
    <w:rPr>
      <w:rFonts w:ascii="Trebuchet MS" w:eastAsiaTheme="minorHAnsi" w:hAnsi="Trebuchet MS" w:cs="Tahoma"/>
      <w:lang w:eastAsia="en-US"/>
    </w:rPr>
  </w:style>
  <w:style w:type="character" w:customStyle="1" w:styleId="SalesAdvisorNaamChar">
    <w:name w:val="Sales Advisor Naam Char"/>
    <w:basedOn w:val="DefaultParagraphFont"/>
    <w:link w:val="SalesAdvisorNaam"/>
    <w:rsid w:val="00C60272"/>
    <w:rPr>
      <w:rFonts w:ascii="Trebuchet MS" w:eastAsiaTheme="minorHAnsi" w:hAnsi="Trebuchet MS" w:cs="Tahoma"/>
      <w:sz w:val="24"/>
      <w:szCs w:val="24"/>
      <w:lang w:val="nl-BE" w:eastAsia="en-US"/>
    </w:rPr>
  </w:style>
  <w:style w:type="character" w:customStyle="1" w:styleId="SalesAdvisorInfoChar">
    <w:name w:val="Sales Advisor Info Char"/>
    <w:basedOn w:val="DefaultParagraphFont"/>
    <w:link w:val="SalesAdvisorInfo"/>
    <w:rsid w:val="00C60272"/>
    <w:rPr>
      <w:rFonts w:ascii="Trebuchet MS" w:eastAsiaTheme="minorHAnsi" w:hAnsi="Trebuchet MS" w:cs="Tahoma"/>
      <w:sz w:val="20"/>
      <w:szCs w:val="20"/>
      <w:lang w:val="nl-BE" w:eastAsia="en-US"/>
    </w:rPr>
  </w:style>
  <w:style w:type="table" w:styleId="TableGrid1">
    <w:name w:val="Table Grid 1"/>
    <w:basedOn w:val="TableNormal"/>
    <w:uiPriority w:val="99"/>
    <w:semiHidden/>
    <w:unhideWhenUsed/>
    <w:rsid w:val="00C602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el1">
    <w:name w:val="Titel1"/>
    <w:basedOn w:val="ListParagraph"/>
    <w:link w:val="TitelChar"/>
    <w:rsid w:val="009B2C0C"/>
    <w:pPr>
      <w:numPr>
        <w:numId w:val="1"/>
      </w:numPr>
      <w:tabs>
        <w:tab w:val="right" w:pos="9639"/>
      </w:tabs>
      <w:spacing w:before="360" w:line="240" w:lineRule="auto"/>
      <w:contextualSpacing w:val="0"/>
    </w:pPr>
    <w:rPr>
      <w:b/>
      <w:color w:val="7AC143"/>
      <w:sz w:val="28"/>
      <w:szCs w:val="24"/>
    </w:rPr>
  </w:style>
  <w:style w:type="character" w:customStyle="1" w:styleId="TitelChar">
    <w:name w:val="Titel Char"/>
    <w:basedOn w:val="ListParagraphChar"/>
    <w:link w:val="Titel1"/>
    <w:rsid w:val="009B2C0C"/>
    <w:rPr>
      <w:rFonts w:ascii="Open Sans" w:eastAsiaTheme="minorHAnsi" w:hAnsi="Open Sans" w:cs="Open Sans"/>
      <w:b/>
      <w:color w:val="7AC143"/>
      <w:sz w:val="28"/>
      <w:szCs w:val="24"/>
      <w:lang w:val="nl-BE" w:eastAsia="en-US"/>
    </w:rPr>
  </w:style>
  <w:style w:type="character" w:customStyle="1" w:styleId="checkmark">
    <w:name w:val="checkmark"/>
    <w:basedOn w:val="DefaultParagraphFont"/>
    <w:rsid w:val="00E811E7"/>
  </w:style>
  <w:style w:type="paragraph" w:styleId="TOC1">
    <w:name w:val="toc 1"/>
    <w:basedOn w:val="Normal"/>
    <w:next w:val="Normal"/>
    <w:autoRedefine/>
    <w:uiPriority w:val="39"/>
    <w:unhideWhenUsed/>
    <w:rsid w:val="00C523F2"/>
    <w:pPr>
      <w:spacing w:before="240" w:after="240"/>
    </w:pPr>
    <w:rPr>
      <w:rFonts w:asciiTheme="minorHAnsi" w:hAnsiTheme="minorHAnsi" w:cs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66123C"/>
    <w:pPr>
      <w:spacing w:before="240" w:after="240"/>
      <w:ind w:left="198"/>
    </w:pPr>
    <w:rPr>
      <w:rFonts w:asciiTheme="minorHAnsi" w:hAnsiTheme="minorHAnsi" w:cstheme="minorHAnsi"/>
      <w:iCs/>
    </w:rPr>
  </w:style>
  <w:style w:type="paragraph" w:customStyle="1" w:styleId="Hoofdpaginatitel">
    <w:name w:val="Hoofdpagina titel"/>
    <w:next w:val="Normal"/>
    <w:autoRedefine/>
    <w:qFormat/>
    <w:rsid w:val="00F32E03"/>
    <w:pPr>
      <w:keepNext/>
      <w:keepLines/>
      <w:spacing w:after="200" w:line="240" w:lineRule="auto"/>
    </w:pPr>
    <w:rPr>
      <w:rFonts w:ascii="MarselisOT-Bold" w:eastAsiaTheme="majorEastAsia" w:hAnsi="MarselisOT-Bold" w:cs="Tahoma"/>
      <w:bCs/>
      <w:color w:val="2A2A71" w:themeColor="accent1"/>
      <w:sz w:val="56"/>
      <w:szCs w:val="56"/>
      <w:lang w:val="nl-NL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523F2"/>
    <w:pPr>
      <w:spacing w:before="240" w:after="240"/>
      <w:ind w:left="403"/>
    </w:pPr>
    <w:rPr>
      <w:rFonts w:asciiTheme="minorHAnsi" w:hAnsiTheme="minorHAnsi" w:cs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F44B2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C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eop">
    <w:name w:val="eop"/>
    <w:basedOn w:val="DefaultParagraphFont"/>
    <w:rsid w:val="004C08C5"/>
  </w:style>
  <w:style w:type="character" w:customStyle="1" w:styleId="normaltextrun">
    <w:name w:val="normaltextrun"/>
    <w:basedOn w:val="DefaultParagraphFont"/>
    <w:rsid w:val="004C08C5"/>
  </w:style>
  <w:style w:type="character" w:customStyle="1" w:styleId="spellingerror">
    <w:name w:val="spellingerror"/>
    <w:basedOn w:val="DefaultParagraphFont"/>
    <w:rsid w:val="004C08C5"/>
  </w:style>
  <w:style w:type="paragraph" w:styleId="TOC4">
    <w:name w:val="toc 4"/>
    <w:basedOn w:val="Normal"/>
    <w:next w:val="Normal"/>
    <w:autoRedefine/>
    <w:uiPriority w:val="39"/>
    <w:semiHidden/>
    <w:unhideWhenUsed/>
    <w:rsid w:val="00C523F2"/>
    <w:pPr>
      <w:spacing w:before="0"/>
      <w:ind w:left="600"/>
    </w:pPr>
    <w:rPr>
      <w:rFonts w:asciiTheme="minorHAnsi" w:hAnsiTheme="minorHAnsi" w:cs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523F2"/>
    <w:pPr>
      <w:spacing w:before="0"/>
      <w:ind w:left="80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523F2"/>
    <w:pPr>
      <w:spacing w:before="0"/>
      <w:ind w:left="100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523F2"/>
    <w:pPr>
      <w:spacing w:before="0"/>
      <w:ind w:left="120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523F2"/>
    <w:pPr>
      <w:spacing w:before="0"/>
      <w:ind w:left="140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523F2"/>
    <w:pPr>
      <w:spacing w:before="0"/>
      <w:ind w:left="1600"/>
    </w:pPr>
    <w:rPr>
      <w:rFonts w:asciiTheme="minorHAnsi" w:hAnsiTheme="minorHAnsi" w:cstheme="minorHAnsi"/>
    </w:rPr>
  </w:style>
  <w:style w:type="table" w:styleId="TableGrid">
    <w:name w:val="Table Grid"/>
    <w:basedOn w:val="TableNormal"/>
    <w:uiPriority w:val="39"/>
    <w:rsid w:val="0090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2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5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5919">
          <w:marLeft w:val="47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611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129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4412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865">
          <w:marLeft w:val="47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576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9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588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7230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7827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829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588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9210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8878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576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465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748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00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587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5424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31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99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318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672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634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76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1815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837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29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8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56870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76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1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1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5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34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47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7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214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003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4123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889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480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5410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81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33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4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5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75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3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8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56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3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23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018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994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8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0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0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1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8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8575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32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518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58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578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10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8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80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25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1800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34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464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3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0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8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7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9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776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52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4479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213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0289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158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5265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325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405">
          <w:marLeft w:val="95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5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2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9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8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3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1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082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16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4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6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1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5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4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7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5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4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8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2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0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2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8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9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1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9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92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47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33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96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1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0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12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186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2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940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5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26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7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7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9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85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2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3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9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3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8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1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8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0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1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7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3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3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1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7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2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9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9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9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en.dierckx\AppData\Local\Microsoft\Windows\INetCache\Content.Outlook\PZ5GS7O5\NCOI_NEW.dotx" TargetMode="External"/></Relationships>
</file>

<file path=word/theme/theme1.xml><?xml version="1.0" encoding="utf-8"?>
<a:theme xmlns:a="http://schemas.openxmlformats.org/drawingml/2006/main" name="Kantoorthema">
  <a:themeElements>
    <a:clrScheme name="NCOI">
      <a:dk1>
        <a:srgbClr val="3F3F3F"/>
      </a:dk1>
      <a:lt1>
        <a:srgbClr val="FFFFFF"/>
      </a:lt1>
      <a:dk2>
        <a:srgbClr val="3F3F3F"/>
      </a:dk2>
      <a:lt2>
        <a:srgbClr val="E7E6E6"/>
      </a:lt2>
      <a:accent1>
        <a:srgbClr val="2A2A71"/>
      </a:accent1>
      <a:accent2>
        <a:srgbClr val="D2CEE1"/>
      </a:accent2>
      <a:accent3>
        <a:srgbClr val="66BEC9"/>
      </a:accent3>
      <a:accent4>
        <a:srgbClr val="FB9628"/>
      </a:accent4>
      <a:accent5>
        <a:srgbClr val="D55158"/>
      </a:accent5>
      <a:accent6>
        <a:srgbClr val="9189B3"/>
      </a:accent6>
      <a:hlink>
        <a:srgbClr val="2A2A71"/>
      </a:hlink>
      <a:folHlink>
        <a:srgbClr val="2A2A7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AEF3980A64F42867D267C9AD63DD4" ma:contentTypeVersion="16" ma:contentTypeDescription="Een nieuw document maken." ma:contentTypeScope="" ma:versionID="f7be8bcc620f61fd65b1fc9149000f32">
  <xsd:schema xmlns:xsd="http://www.w3.org/2001/XMLSchema" xmlns:xs="http://www.w3.org/2001/XMLSchema" xmlns:p="http://schemas.microsoft.com/office/2006/metadata/properties" xmlns:ns3="96c4d55c-1724-4199-aadb-dc0eaceb2b2f" xmlns:ns4="4ecb53bb-f315-4a23-8976-d39523ae65e8" targetNamespace="http://schemas.microsoft.com/office/2006/metadata/properties" ma:root="true" ma:fieldsID="c34af85763da767ab9f8036f8a255946" ns3:_="" ns4:_="">
    <xsd:import namespace="96c4d55c-1724-4199-aadb-dc0eaceb2b2f"/>
    <xsd:import namespace="4ecb53bb-f315-4a23-8976-d39523ae65e8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4d55c-1724-4199-aadb-dc0eaceb2b2f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b53bb-f315-4a23-8976-d39523ae6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96c4d55c-1724-4199-aadb-dc0eaceb2b2f" xsi:nil="true"/>
    <MigrationWizIdPermissionLevels xmlns="96c4d55c-1724-4199-aadb-dc0eaceb2b2f" xsi:nil="true"/>
    <MigrationWizId xmlns="96c4d55c-1724-4199-aadb-dc0eaceb2b2f" xsi:nil="true"/>
    <MigrationWizIdSecurityGroups xmlns="96c4d55c-1724-4199-aadb-dc0eaceb2b2f" xsi:nil="true"/>
    <MigrationWizIdDocumentLibraryPermissions xmlns="96c4d55c-1724-4199-aadb-dc0eaceb2b2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4AFE1D-72F7-4FAE-AEDE-E6B0CA877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c4d55c-1724-4199-aadb-dc0eaceb2b2f"/>
    <ds:schemaRef ds:uri="4ecb53bb-f315-4a23-8976-d39523ae6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1FB264-E919-432C-9380-9FB67C338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671810-3EF7-4C8E-BCBA-248ABE2BAB39}">
  <ds:schemaRefs>
    <ds:schemaRef ds:uri="4ecb53bb-f315-4a23-8976-d39523ae65e8"/>
    <ds:schemaRef ds:uri="96c4d55c-1724-4199-aadb-dc0eaceb2b2f"/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F73F0DF-2EAF-4E5B-BCBA-2FA6216F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NCOI_NEW</Template>
  <TotalTime>0</TotalTime>
  <Pages>2</Pages>
  <Words>69</Words>
  <Characters>381</Characters>
  <Application>Microsoft Office Word</Application>
  <DocSecurity>4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Dierckx, Koen</dc:creator>
  <cp:lastModifiedBy>Valerie Lambert</cp:lastModifiedBy>
  <cp:revision>2</cp:revision>
  <cp:lastPrinted>2020-09-02T10:31:00Z</cp:lastPrinted>
  <dcterms:created xsi:type="dcterms:W3CDTF">2021-06-23T13:29:00Z</dcterms:created>
  <dcterms:modified xsi:type="dcterms:W3CDTF">2021-06-23T13:29:00Z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0x010100E66AEF3980A64F42867D267C9AD63DD4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